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6"/>
        <w:gridCol w:w="5933"/>
        <w:gridCol w:w="3392"/>
      </w:tblGrid>
      <w:tr w:rsidR="00A74EA8" w:rsidRPr="00A74EA8" w14:paraId="156D9925" w14:textId="77777777" w:rsidTr="003D4304">
        <w:trPr>
          <w:trHeight w:val="397"/>
        </w:trPr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72E" w14:textId="77777777" w:rsidR="00D1187F" w:rsidRPr="00A74EA8" w:rsidRDefault="00D1187F" w:rsidP="00D20D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74EA8"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</w:p>
        </w:tc>
        <w:tc>
          <w:tcPr>
            <w:tcW w:w="299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7B45" w14:textId="77777777" w:rsidR="00D1187F" w:rsidRPr="00A74EA8" w:rsidRDefault="00D1187F" w:rsidP="00BC3218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74EA8">
              <w:rPr>
                <w:rFonts w:asciiTheme="minorHAnsi" w:hAnsiTheme="minorHAnsi" w:cstheme="minorHAnsi"/>
                <w:b/>
                <w:sz w:val="26"/>
                <w:szCs w:val="26"/>
              </w:rPr>
              <w:t>PERSONEL BADAŃ NIENISZCZĄCYCH</w:t>
            </w:r>
          </w:p>
        </w:tc>
        <w:tc>
          <w:tcPr>
            <w:tcW w:w="171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04EB" w14:textId="77777777" w:rsidR="00D1187F" w:rsidRPr="00A74EA8" w:rsidRDefault="00D1187F" w:rsidP="003D430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Załącznik do Wniosku nr TDT</w:t>
            </w:r>
            <w:r w:rsidR="001A24B5"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  <w:r w:rsidR="001A24B5"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-O-</w:t>
            </w:r>
            <w:r w:rsidR="001A24B5" w:rsidRPr="00A74EA8">
              <w:rPr>
                <w:rFonts w:asciiTheme="minorHAnsi" w:hAnsiTheme="minorHAnsi" w:cstheme="minorHAnsi"/>
                <w:sz w:val="16"/>
                <w:szCs w:val="16"/>
              </w:rPr>
              <w:t>……</w:t>
            </w:r>
            <w:r w:rsidR="003D4304" w:rsidRPr="00A74EA8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r w:rsidR="001A24B5"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  <w:r w:rsidR="003D4304"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D4304" w:rsidRPr="00A74EA8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</w:p>
        </w:tc>
      </w:tr>
    </w:tbl>
    <w:p w14:paraId="2898D7F7" w14:textId="77777777" w:rsidR="000233C0" w:rsidRPr="00A74EA8" w:rsidRDefault="000233C0">
      <w:pPr>
        <w:rPr>
          <w:rFonts w:asciiTheme="minorHAnsi" w:hAnsiTheme="minorHAnsi" w:cstheme="minorHAnsi"/>
          <w:sz w:val="2"/>
        </w:rPr>
      </w:pPr>
    </w:p>
    <w:tbl>
      <w:tblPr>
        <w:tblW w:w="5005" w:type="pct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48"/>
        <w:gridCol w:w="6963"/>
      </w:tblGrid>
      <w:tr w:rsidR="00A74EA8" w:rsidRPr="00A74EA8" w14:paraId="6782E223" w14:textId="77777777" w:rsidTr="00B87607">
        <w:trPr>
          <w:trHeight w:val="280"/>
        </w:trPr>
        <w:tc>
          <w:tcPr>
            <w:tcW w:w="148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E910" w14:textId="71E1DA88" w:rsidR="000233C0" w:rsidRPr="00A74EA8" w:rsidRDefault="003D4304" w:rsidP="000233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20"/>
              </w:rPr>
              <w:t xml:space="preserve">Nazwisko i imię </w:t>
            </w:r>
            <w:r w:rsidR="008F7660" w:rsidRPr="00A74EA8">
              <w:rPr>
                <w:rFonts w:asciiTheme="minorHAnsi" w:hAnsiTheme="minorHAnsi" w:cstheme="minorHAnsi"/>
                <w:b/>
                <w:sz w:val="16"/>
                <w:szCs w:val="20"/>
              </w:rPr>
              <w:t>Wnioskującego</w:t>
            </w:r>
          </w:p>
        </w:tc>
        <w:tc>
          <w:tcPr>
            <w:tcW w:w="3513" w:type="pct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C57C" w14:textId="77777777" w:rsidR="000233C0" w:rsidRPr="00A74EA8" w:rsidRDefault="000233C0" w:rsidP="00137DE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</w:tbl>
    <w:p w14:paraId="232A4C7B" w14:textId="77777777" w:rsidR="00472BF7" w:rsidRPr="00A74EA8" w:rsidRDefault="00BC3218" w:rsidP="00B87607">
      <w:pPr>
        <w:spacing w:before="120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>A1</w:t>
      </w:r>
      <w:r w:rsidR="003B7D7D" w:rsidRPr="00A74EA8">
        <w:rPr>
          <w:rFonts w:ascii="Calibri" w:hAnsi="Calibri"/>
          <w:b/>
          <w:sz w:val="18"/>
          <w:szCs w:val="18"/>
        </w:rPr>
        <w:t>. Wnioskowany zakres certyfikacji</w:t>
      </w:r>
      <w:r w:rsidR="000A29AA" w:rsidRPr="00A74EA8">
        <w:rPr>
          <w:rFonts w:ascii="Calibri" w:hAnsi="Calibri"/>
          <w:b/>
          <w:sz w:val="18"/>
          <w:szCs w:val="18"/>
        </w:rPr>
        <w:t xml:space="preserve"> </w:t>
      </w:r>
    </w:p>
    <w:p w14:paraId="1F12EDC8" w14:textId="3519923C" w:rsidR="001E1F3B" w:rsidRPr="00A74EA8" w:rsidRDefault="008925B9" w:rsidP="001E1F3B">
      <w:pPr>
        <w:ind w:left="113"/>
        <w:jc w:val="both"/>
        <w:rPr>
          <w:rFonts w:ascii="Calibri" w:hAnsi="Calibri"/>
          <w:sz w:val="12"/>
          <w:szCs w:val="18"/>
        </w:rPr>
      </w:pPr>
      <w:r w:rsidRPr="00A74EA8">
        <w:rPr>
          <w:rFonts w:ascii="Calibri" w:hAnsi="Calibri"/>
          <w:sz w:val="12"/>
          <w:szCs w:val="18"/>
        </w:rPr>
        <w:t xml:space="preserve">Uwaga 1: </w:t>
      </w:r>
      <w:r w:rsidR="001E1F3B" w:rsidRPr="00A74EA8">
        <w:rPr>
          <w:rFonts w:ascii="Calibri" w:hAnsi="Calibri"/>
          <w:sz w:val="12"/>
          <w:szCs w:val="18"/>
        </w:rPr>
        <w:t>w</w:t>
      </w:r>
      <w:r w:rsidRPr="00A74EA8">
        <w:rPr>
          <w:rFonts w:ascii="Calibri" w:hAnsi="Calibri"/>
          <w:sz w:val="12"/>
          <w:szCs w:val="18"/>
        </w:rPr>
        <w:t xml:space="preserve"> przypadku wnioskowania o sektor przemysłowy </w:t>
      </w:r>
      <w:r w:rsidR="004E4E95">
        <w:rPr>
          <w:rFonts w:ascii="Calibri" w:hAnsi="Calibri"/>
          <w:sz w:val="12"/>
          <w:szCs w:val="18"/>
        </w:rPr>
        <w:t>PW</w:t>
      </w:r>
      <w:r w:rsidR="004E4E95" w:rsidRPr="00A74EA8">
        <w:rPr>
          <w:rFonts w:ascii="Calibri" w:hAnsi="Calibri"/>
          <w:sz w:val="12"/>
          <w:szCs w:val="18"/>
        </w:rPr>
        <w:t xml:space="preserve"> </w:t>
      </w:r>
      <w:r w:rsidR="004E4E95">
        <w:rPr>
          <w:rFonts w:ascii="Calibri" w:hAnsi="Calibri"/>
          <w:sz w:val="12"/>
          <w:szCs w:val="18"/>
        </w:rPr>
        <w:t xml:space="preserve">według dyrektywy </w:t>
      </w:r>
      <w:r w:rsidR="004E4E95" w:rsidRPr="0068744E">
        <w:rPr>
          <w:rFonts w:asciiTheme="minorHAnsi" w:hAnsiTheme="minorHAnsi" w:cstheme="minorHAnsi"/>
          <w:sz w:val="12"/>
          <w:szCs w:val="12"/>
        </w:rPr>
        <w:t xml:space="preserve">2014/68/UE </w:t>
      </w:r>
      <w:r w:rsidR="004E4E95" w:rsidRPr="00A74EA8">
        <w:rPr>
          <w:rFonts w:ascii="Calibri" w:hAnsi="Calibri"/>
          <w:sz w:val="12"/>
          <w:szCs w:val="18"/>
        </w:rPr>
        <w:t>proszę wypełnić pkt A4.</w:t>
      </w:r>
    </w:p>
    <w:p w14:paraId="28C4E1FA" w14:textId="71C60298" w:rsidR="006B15BA" w:rsidRPr="00A74EA8" w:rsidRDefault="008925B9" w:rsidP="00A74EA8">
      <w:pPr>
        <w:ind w:left="113"/>
        <w:jc w:val="both"/>
        <w:rPr>
          <w:rFonts w:ascii="Calibri" w:hAnsi="Calibri"/>
          <w:sz w:val="12"/>
          <w:szCs w:val="18"/>
        </w:rPr>
      </w:pPr>
      <w:r w:rsidRPr="00A74EA8">
        <w:rPr>
          <w:rFonts w:ascii="Calibri" w:hAnsi="Calibri"/>
          <w:sz w:val="12"/>
          <w:szCs w:val="18"/>
        </w:rPr>
        <w:t xml:space="preserve">Uwaga </w:t>
      </w:r>
      <w:r w:rsidR="001E1F3B" w:rsidRPr="00A74EA8">
        <w:rPr>
          <w:rFonts w:ascii="Calibri" w:hAnsi="Calibri"/>
          <w:sz w:val="12"/>
          <w:szCs w:val="18"/>
        </w:rPr>
        <w:t>2</w:t>
      </w:r>
      <w:r w:rsidRPr="00A74EA8">
        <w:rPr>
          <w:rFonts w:ascii="Calibri" w:hAnsi="Calibri"/>
          <w:sz w:val="12"/>
          <w:szCs w:val="18"/>
        </w:rPr>
        <w:t>: w przypadku wnioskowania o egzamin podstawowy p</w:t>
      </w:r>
      <w:r w:rsidR="000A29AA" w:rsidRPr="00A74EA8">
        <w:rPr>
          <w:rFonts w:ascii="Calibri" w:hAnsi="Calibri"/>
          <w:sz w:val="12"/>
          <w:szCs w:val="18"/>
        </w:rPr>
        <w:t xml:space="preserve">roszę nie wypełniać </w:t>
      </w:r>
      <w:r w:rsidR="00D1187F" w:rsidRPr="00A74EA8">
        <w:rPr>
          <w:rFonts w:ascii="Calibri" w:hAnsi="Calibri"/>
          <w:sz w:val="12"/>
          <w:szCs w:val="18"/>
        </w:rPr>
        <w:t>pkt A1</w:t>
      </w:r>
      <w:r w:rsidR="00472BF7" w:rsidRPr="00A74EA8">
        <w:rPr>
          <w:rFonts w:ascii="Calibri" w:hAnsi="Calibri"/>
          <w:sz w:val="12"/>
          <w:szCs w:val="18"/>
        </w:rPr>
        <w:t>.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787"/>
        <w:gridCol w:w="993"/>
        <w:gridCol w:w="1274"/>
        <w:gridCol w:w="1135"/>
        <w:gridCol w:w="997"/>
        <w:gridCol w:w="1137"/>
        <w:gridCol w:w="981"/>
        <w:gridCol w:w="1007"/>
        <w:gridCol w:w="1186"/>
      </w:tblGrid>
      <w:tr w:rsidR="00A74EA8" w:rsidRPr="00A74EA8" w14:paraId="26DDBB53" w14:textId="77777777" w:rsidTr="009A0020">
        <w:trPr>
          <w:trHeight w:val="255"/>
          <w:jc w:val="center"/>
        </w:trPr>
        <w:tc>
          <w:tcPr>
            <w:tcW w:w="57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1DFEC0" w14:textId="77777777" w:rsidR="00317AB5" w:rsidRPr="00A74EA8" w:rsidRDefault="00317AB5" w:rsidP="00317AB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Stopień</w:t>
            </w:r>
          </w:p>
        </w:tc>
        <w:bookmarkStart w:id="0" w:name="_GoBack"/>
        <w:tc>
          <w:tcPr>
            <w:tcW w:w="4429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D7CE" w14:textId="77777777" w:rsidR="00317AB5" w:rsidRPr="00A74EA8" w:rsidRDefault="00317AB5" w:rsidP="00317AB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1."/>
                    <w:listEntry w:val="2."/>
                    <w:listEntry w:val="3."/>
                    <w:listEntry w:val="1.+2."/>
                    <w:listEntry w:val="2.+3."/>
                    <w:listEntry w:val="1.+2.+3.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A74EA8" w:rsidRPr="00A74EA8" w14:paraId="3915A33E" w14:textId="77777777" w:rsidTr="009A0020">
        <w:trPr>
          <w:trHeight w:val="185"/>
          <w:jc w:val="center"/>
        </w:trPr>
        <w:tc>
          <w:tcPr>
            <w:tcW w:w="57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682F8D" w14:textId="77777777" w:rsidR="005D5848" w:rsidRPr="00A74EA8" w:rsidRDefault="005D5848" w:rsidP="00BD07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Metody</w:t>
            </w:r>
          </w:p>
          <w:p w14:paraId="6EF50A3D" w14:textId="77777777" w:rsidR="005D5848" w:rsidRPr="00A74EA8" w:rsidRDefault="005D5848" w:rsidP="000B543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badań</w:t>
            </w:r>
            <w:r w:rsidRPr="00A74EA8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6B414" w14:textId="77777777" w:rsidR="005D5848" w:rsidRPr="00A74EA8" w:rsidRDefault="005D584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VT"/>
                    <w:listEntry w:val="MT"/>
                    <w:listEntry w:val="UT"/>
                    <w:listEntry w:val="PT"/>
                    <w:listEntry w:val="RT*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74F17" w14:textId="77777777" w:rsidR="005D5848" w:rsidRPr="00A74EA8" w:rsidRDefault="005D5848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VT"/>
                    <w:listEntry w:val="MT"/>
                    <w:listEntry w:val="UT"/>
                    <w:listEntry w:val="RT*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1E772" w14:textId="77777777" w:rsidR="005D5848" w:rsidRPr="00A74EA8" w:rsidRDefault="005D5848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VT"/>
                    <w:listEntry w:val="MT"/>
                    <w:listEntry w:val="UT"/>
                    <w:listEntry w:val="RT*"/>
                    <w:listEntry w:val="PT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8BBD5" w14:textId="77777777" w:rsidR="005D5848" w:rsidRPr="00A74EA8" w:rsidRDefault="005D5848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MT"/>
                    <w:listEntry w:val="UT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AB5CB" w14:textId="77777777" w:rsidR="005D5848" w:rsidRPr="00A74EA8" w:rsidRDefault="005D5848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VT"/>
                    <w:listEntry w:val="MT"/>
                    <w:listEntry w:val="UT"/>
                    <w:listEntry w:val="PT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CF74D" w14:textId="77777777" w:rsidR="005D5848" w:rsidRPr="00A74EA8" w:rsidRDefault="00F109ED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VT"/>
                    <w:listEntry w:val="RT*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8148B" w14:textId="77777777" w:rsidR="005D5848" w:rsidRPr="00A74EA8" w:rsidRDefault="00F109ED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MRT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914F3" w14:textId="545E7FD9" w:rsidR="005D5848" w:rsidRPr="00A74EA8" w:rsidRDefault="00763837" w:rsidP="00472B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MT"/>
                    <w:listEntry w:val="UT"/>
                    <w:listEntry w:val="RT*"/>
                    <w:listEntry w:val="PT"/>
                  </w:ddList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FORMDROPDOWN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A74EA8" w:rsidRPr="00A74EA8" w14:paraId="3E56DCEE" w14:textId="77777777" w:rsidTr="009A0020">
        <w:trPr>
          <w:cantSplit/>
          <w:jc w:val="center"/>
        </w:trPr>
        <w:tc>
          <w:tcPr>
            <w:tcW w:w="57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2449D5" w14:textId="77777777" w:rsidR="00F80A4F" w:rsidRPr="00A74EA8" w:rsidRDefault="00F80A4F" w:rsidP="00BD07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Sektory</w:t>
            </w:r>
          </w:p>
          <w:p w14:paraId="21312EB9" w14:textId="77777777" w:rsidR="00F80A4F" w:rsidRPr="00A74EA8" w:rsidRDefault="00F80A4F" w:rsidP="000B543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przemysłowe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DA277A" w14:textId="77777777" w:rsidR="00F44C2A" w:rsidRPr="00A74EA8" w:rsidRDefault="00F44C2A" w:rsidP="004E7022">
            <w:pPr>
              <w:tabs>
                <w:tab w:val="left" w:pos="286"/>
                <w:tab w:val="left" w:pos="1744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m </w:t>
            </w:r>
          </w:p>
          <w:p w14:paraId="2A295CF9" w14:textId="77777777" w:rsidR="00F80A4F" w:rsidRPr="00A74EA8" w:rsidRDefault="00F44C2A" w:rsidP="00F44C2A">
            <w:pPr>
              <w:tabs>
                <w:tab w:val="left" w:pos="286"/>
                <w:tab w:val="left" w:pos="1744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62F3C" w:rsidRPr="00A74EA8">
              <w:rPr>
                <w:rFonts w:asciiTheme="minorHAnsi" w:hAnsiTheme="minorHAnsi" w:cstheme="minorHAnsi"/>
                <w:sz w:val="12"/>
                <w:szCs w:val="12"/>
              </w:rPr>
              <w:t>produkcja</w:t>
            </w:r>
          </w:p>
          <w:p w14:paraId="0FE0746F" w14:textId="77777777" w:rsidR="00F80A4F" w:rsidRPr="00A74EA8" w:rsidRDefault="00F80A4F" w:rsidP="004E7022">
            <w:pPr>
              <w:tabs>
                <w:tab w:val="left" w:pos="1561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4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0DF6DBD" w14:textId="77777777" w:rsidR="00F80A4F" w:rsidRPr="00A74EA8" w:rsidRDefault="00962F3C" w:rsidP="006C383E">
            <w:pPr>
              <w:tabs>
                <w:tab w:val="left" w:pos="1561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s</w:t>
            </w:r>
          </w:p>
          <w:p w14:paraId="0681B3F8" w14:textId="77777777" w:rsidR="00F80A4F" w:rsidRPr="00A74EA8" w:rsidRDefault="00F44C2A" w:rsidP="006C383E">
            <w:pPr>
              <w:tabs>
                <w:tab w:val="left" w:pos="1561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6C383E" w:rsidRPr="00A74EA8">
              <w:rPr>
                <w:rFonts w:asciiTheme="minorHAnsi" w:hAnsiTheme="minorHAnsi" w:cstheme="minorHAnsi"/>
                <w:sz w:val="12"/>
                <w:szCs w:val="12"/>
              </w:rPr>
              <w:t>badania przed i</w:t>
            </w:r>
            <w:r w:rsidR="00382ED0" w:rsidRPr="00A74EA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  <w:r w:rsidR="006C383E" w:rsidRPr="00A74EA8">
              <w:rPr>
                <w:rFonts w:asciiTheme="minorHAnsi" w:hAnsiTheme="minorHAnsi" w:cstheme="minorHAnsi"/>
                <w:sz w:val="12"/>
                <w:szCs w:val="12"/>
              </w:rPr>
              <w:t>w</w:t>
            </w:r>
            <w:r w:rsidR="00382ED0" w:rsidRPr="00A74EA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  <w:r w:rsidR="006C383E" w:rsidRPr="00A74EA8">
              <w:rPr>
                <w:rFonts w:asciiTheme="minorHAnsi" w:hAnsiTheme="minorHAnsi" w:cstheme="minorHAnsi"/>
                <w:sz w:val="12"/>
                <w:szCs w:val="12"/>
              </w:rPr>
              <w:t>trakcie eksploatacji, które obejmują produkcję</w:t>
            </w:r>
          </w:p>
        </w:tc>
        <w:tc>
          <w:tcPr>
            <w:tcW w:w="57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E1EF6F" w14:textId="77777777" w:rsidR="00F80A4F" w:rsidRPr="00A74EA8" w:rsidRDefault="00962F3C" w:rsidP="004E7022">
            <w:pPr>
              <w:pStyle w:val="Akapitzlist"/>
              <w:tabs>
                <w:tab w:val="left" w:pos="0"/>
              </w:tabs>
              <w:suppressAutoHyphens w:val="0"/>
              <w:autoSpaceDN/>
              <w:ind w:left="0"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r</w:t>
            </w:r>
          </w:p>
          <w:p w14:paraId="4EAB53F5" w14:textId="77777777" w:rsidR="00F80A4F" w:rsidRPr="00A74EA8" w:rsidRDefault="00F44C2A" w:rsidP="004E7022">
            <w:pPr>
              <w:pStyle w:val="Akapitzlist"/>
              <w:tabs>
                <w:tab w:val="left" w:pos="0"/>
              </w:tabs>
              <w:suppressAutoHyphens w:val="0"/>
              <w:autoSpaceDN/>
              <w:ind w:left="0"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utrzymanie </w:t>
            </w:r>
          </w:p>
          <w:p w14:paraId="1DC0C7A8" w14:textId="77777777" w:rsidR="00F80A4F" w:rsidRPr="00A74EA8" w:rsidRDefault="00F80A4F" w:rsidP="004E7022">
            <w:pPr>
              <w:pStyle w:val="Akapitzlist"/>
              <w:tabs>
                <w:tab w:val="left" w:pos="0"/>
              </w:tabs>
              <w:suppressAutoHyphens w:val="0"/>
              <w:autoSpaceDN/>
              <w:ind w:left="0"/>
              <w:jc w:val="center"/>
              <w:textAlignment w:val="auto"/>
              <w:rPr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kolei</w:t>
            </w:r>
          </w:p>
        </w:tc>
        <w:tc>
          <w:tcPr>
            <w:tcW w:w="10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B82FDB" w14:textId="77777777" w:rsidR="00F80A4F" w:rsidRPr="00A74EA8" w:rsidRDefault="006C383E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>trzymanie kolei</w:t>
            </w:r>
          </w:p>
        </w:tc>
        <w:tc>
          <w:tcPr>
            <w:tcW w:w="101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10A466" w14:textId="77777777" w:rsidR="00962F3C" w:rsidRPr="00A74EA8" w:rsidRDefault="00962F3C" w:rsidP="00962F3C">
            <w:pPr>
              <w:pStyle w:val="Akapitzlist"/>
              <w:tabs>
                <w:tab w:val="left" w:pos="0"/>
              </w:tabs>
              <w:suppressAutoHyphens w:val="0"/>
              <w:autoSpaceDN/>
              <w:ind w:left="0"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l</w:t>
            </w:r>
          </w:p>
          <w:p w14:paraId="597FAD9A" w14:textId="77777777" w:rsidR="00F80A4F" w:rsidRPr="00A74EA8" w:rsidRDefault="00F44C2A" w:rsidP="005D5848">
            <w:pPr>
              <w:pStyle w:val="Akapitzlist"/>
              <w:tabs>
                <w:tab w:val="left" w:pos="0"/>
              </w:tabs>
              <w:suppressAutoHyphens w:val="0"/>
              <w:autoSpaceDN/>
              <w:ind w:left="0"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>diagnostyka lin stalowych</w:t>
            </w:r>
          </w:p>
        </w:tc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ACF975" w14:textId="77777777" w:rsidR="00304EC2" w:rsidRDefault="00304EC2" w:rsidP="00E921B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PW </w:t>
            </w:r>
          </w:p>
          <w:p w14:paraId="68E1ED3B" w14:textId="2C7292D3" w:rsidR="00F80A4F" w:rsidRPr="00A74EA8" w:rsidRDefault="00304EC2" w:rsidP="00E921B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- wytwarzanie</w:t>
            </w:r>
          </w:p>
        </w:tc>
      </w:tr>
      <w:tr w:rsidR="00A74EA8" w:rsidRPr="00A74EA8" w14:paraId="4CE34576" w14:textId="77777777" w:rsidTr="009A0020">
        <w:trPr>
          <w:trHeight w:val="397"/>
          <w:jc w:val="center"/>
        </w:trPr>
        <w:tc>
          <w:tcPr>
            <w:tcW w:w="57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56670E7" w14:textId="77777777" w:rsidR="00F80A4F" w:rsidRPr="00A74EA8" w:rsidRDefault="00F80A4F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60A9C" w14:textId="77777777" w:rsidR="00F80A4F" w:rsidRPr="00A74EA8" w:rsidRDefault="00F80A4F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4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1E176" w14:textId="77777777" w:rsidR="00F80A4F" w:rsidRPr="00A74EA8" w:rsidRDefault="00F80A4F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EC316BA" w14:textId="77777777" w:rsidR="00F80A4F" w:rsidRPr="00A74EA8" w:rsidRDefault="00F80A4F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4BB382" w14:textId="77777777" w:rsidR="00F80A4F" w:rsidRPr="00A74EA8" w:rsidRDefault="00962F3C" w:rsidP="002D3D3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r(t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>)</w:t>
            </w:r>
          </w:p>
          <w:p w14:paraId="5C328F8A" w14:textId="77777777" w:rsidR="00F80A4F" w:rsidRPr="00A74EA8" w:rsidRDefault="00F44C2A" w:rsidP="002D3D3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>podsektor</w:t>
            </w:r>
          </w:p>
          <w:p w14:paraId="1AB99127" w14:textId="77777777" w:rsidR="009A0020" w:rsidRPr="00A74EA8" w:rsidRDefault="00F80A4F" w:rsidP="002D3D3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tabor</w:t>
            </w:r>
            <w:r w:rsidR="009A0020"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C024DD9" w14:textId="77777777" w:rsidR="00F80A4F" w:rsidRPr="00A74EA8" w:rsidRDefault="009A0020" w:rsidP="002D3D3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(badanie zestawów kołowych)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715F03" w14:textId="77777777" w:rsidR="00F80A4F" w:rsidRPr="00A74EA8" w:rsidRDefault="00962F3C" w:rsidP="000B543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r(i)</w:t>
            </w:r>
          </w:p>
          <w:p w14:paraId="1B56E67C" w14:textId="77777777" w:rsidR="00F80A4F" w:rsidRPr="00A74EA8" w:rsidRDefault="00F44C2A" w:rsidP="000B543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>podsektor</w:t>
            </w:r>
          </w:p>
          <w:p w14:paraId="6FD4E834" w14:textId="77777777" w:rsidR="009A0020" w:rsidRPr="00A74EA8" w:rsidRDefault="009A0020" w:rsidP="000B543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="00F80A4F" w:rsidRPr="00A74EA8">
              <w:rPr>
                <w:rFonts w:asciiTheme="minorHAnsi" w:hAnsiTheme="minorHAnsi" w:cstheme="minorHAnsi"/>
                <w:sz w:val="12"/>
                <w:szCs w:val="12"/>
              </w:rPr>
              <w:t>nfrastruktura</w:t>
            </w:r>
          </w:p>
          <w:p w14:paraId="55DD05D4" w14:textId="77777777" w:rsidR="004A2C14" w:rsidRPr="00A74EA8" w:rsidRDefault="009A0020" w:rsidP="004A2C1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 xml:space="preserve"> (badanie szyn</w:t>
            </w:r>
            <w:r w:rsidR="004A2C14" w:rsidRPr="00A74EA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  <w:p w14:paraId="1B35886F" w14:textId="77777777" w:rsidR="00F80A4F" w:rsidRPr="00A74EA8" w:rsidRDefault="009A0020" w:rsidP="004A2C1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w</w:t>
            </w:r>
            <w:r w:rsidR="004A2C14" w:rsidRPr="00A74EA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torze)</w:t>
            </w:r>
          </w:p>
        </w:tc>
        <w:tc>
          <w:tcPr>
            <w:tcW w:w="101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BFCBCF" w14:textId="77777777" w:rsidR="00F80A4F" w:rsidRPr="00A74EA8" w:rsidRDefault="00F80A4F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ABAF6" w14:textId="77777777" w:rsidR="00F80A4F" w:rsidRPr="00A74EA8" w:rsidRDefault="00F80A4F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74EA8" w:rsidRPr="00A74EA8" w14:paraId="1776CE14" w14:textId="77777777" w:rsidTr="009A0020">
        <w:trPr>
          <w:trHeight w:val="397"/>
          <w:jc w:val="center"/>
        </w:trPr>
        <w:tc>
          <w:tcPr>
            <w:tcW w:w="57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EC8E64" w14:textId="77777777" w:rsidR="005D5848" w:rsidRPr="00A74EA8" w:rsidRDefault="005D5848" w:rsidP="002D3D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Norma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1F79F5" w14:textId="77777777" w:rsidR="005D5848" w:rsidRPr="00A74EA8" w:rsidRDefault="005D5848" w:rsidP="007C6FD4">
            <w:pPr>
              <w:tabs>
                <w:tab w:val="left" w:pos="286"/>
                <w:tab w:val="left" w:pos="1744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PN-EN ISO 9712</w:t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966780" w14:textId="77777777" w:rsidR="005D5848" w:rsidRPr="00A74EA8" w:rsidRDefault="005D5848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PN-EN ISO 9712</w:t>
            </w:r>
          </w:p>
        </w:tc>
        <w:tc>
          <w:tcPr>
            <w:tcW w:w="5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0D5584" w14:textId="77777777" w:rsidR="005D5848" w:rsidRPr="00A74EA8" w:rsidRDefault="005D5848" w:rsidP="00CA18E5">
            <w:pPr>
              <w:tabs>
                <w:tab w:val="left" w:pos="286"/>
                <w:tab w:val="left" w:pos="1744"/>
              </w:tabs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PN-EN ISO 9712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9695C1" w14:textId="77777777" w:rsidR="005D5848" w:rsidRPr="00A74EA8" w:rsidRDefault="005D5848" w:rsidP="002D3D3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PN-EN ISO 9712</w:t>
            </w:r>
          </w:p>
          <w:p w14:paraId="13FBB6B4" w14:textId="77777777" w:rsidR="005D5848" w:rsidRPr="00A74EA8" w:rsidRDefault="005D5848" w:rsidP="002D3D3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PN EN 16910-1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9CC399" w14:textId="77777777" w:rsidR="005D5848" w:rsidRPr="00A74EA8" w:rsidRDefault="005D5848" w:rsidP="000B543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PN-EN ISO 9712</w:t>
            </w:r>
          </w:p>
          <w:p w14:paraId="2B08A4DE" w14:textId="77777777" w:rsidR="00594819" w:rsidRPr="00A74EA8" w:rsidRDefault="00594819" w:rsidP="000B543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</w:rPr>
              <w:t>16729-4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A99BCA" w14:textId="77777777" w:rsidR="005D5848" w:rsidRPr="00A74EA8" w:rsidRDefault="005D5848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PN-EN ISO 9712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CA3E44" w14:textId="77777777" w:rsidR="005D5848" w:rsidRPr="00A74EA8" w:rsidRDefault="005D5848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PN-EN ISO 9712</w:t>
            </w:r>
          </w:p>
          <w:p w14:paraId="27C3A526" w14:textId="0675619B" w:rsidR="005D5848" w:rsidRPr="00A74EA8" w:rsidRDefault="005D5848" w:rsidP="00BD07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PN EN 12927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A3729B" w14:textId="77777777" w:rsidR="004E42AE" w:rsidRPr="00A74EA8" w:rsidRDefault="004E42AE" w:rsidP="004E42A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PN-EN ISO 9712</w:t>
            </w:r>
          </w:p>
          <w:p w14:paraId="747068F1" w14:textId="77777777" w:rsidR="005D5848" w:rsidRPr="00A74EA8" w:rsidRDefault="003F7F92" w:rsidP="005D584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r w:rsidRPr="00A74EA8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2014/68/UE</w:t>
            </w:r>
          </w:p>
        </w:tc>
      </w:tr>
      <w:tr w:rsidR="00A74EA8" w:rsidRPr="00A74EA8" w14:paraId="744423DD" w14:textId="77777777" w:rsidTr="009A0020">
        <w:trPr>
          <w:trHeight w:val="227"/>
          <w:jc w:val="center"/>
        </w:trPr>
        <w:tc>
          <w:tcPr>
            <w:tcW w:w="171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extDirection w:val="btLr"/>
          </w:tcPr>
          <w:p w14:paraId="43CC97BA" w14:textId="77777777" w:rsidR="005D5848" w:rsidRPr="00A74EA8" w:rsidRDefault="005D5848" w:rsidP="00CA18E5">
            <w:pPr>
              <w:suppressAutoHyphens w:val="0"/>
              <w:autoSpaceDN/>
              <w:ind w:left="113" w:right="113"/>
              <w:jc w:val="center"/>
              <w:textAlignment w:val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b/>
                <w:sz w:val="16"/>
                <w:szCs w:val="16"/>
              </w:rPr>
              <w:t>Sektory wyrobu</w:t>
            </w:r>
            <w:r w:rsidRPr="00A74EA8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00" w:type="pct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E598D5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4EA2F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38FFDE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CA59D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A5A32" w14:textId="77777777" w:rsidR="005D5848" w:rsidRPr="00A74EA8" w:rsidRDefault="00E15DDC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2E1B2" w14:textId="77777777" w:rsidR="005D5848" w:rsidRPr="00A74EA8" w:rsidRDefault="00E15DDC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91F9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E9B7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pct5" w:color="auto" w:fill="auto"/>
            <w:vAlign w:val="center"/>
          </w:tcPr>
          <w:p w14:paraId="7A8FA89A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74EA8" w:rsidRPr="00A74EA8" w14:paraId="3B4361DB" w14:textId="77777777" w:rsidTr="009A0020">
        <w:trPr>
          <w:trHeight w:val="22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520C24E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B0F45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74EA8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50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570F3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4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9B24E5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E34087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07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F64FD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2381E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99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6FBA8E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54A363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3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0D09F3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74EA8" w:rsidRPr="00A74EA8" w14:paraId="1885FB55" w14:textId="77777777" w:rsidTr="009A0020">
        <w:trPr>
          <w:trHeight w:val="22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230DD957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579CB8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74EA8">
              <w:rPr>
                <w:rFonts w:ascii="Arial" w:hAnsi="Arial" w:cs="Arial"/>
                <w:sz w:val="16"/>
                <w:szCs w:val="16"/>
              </w:rPr>
              <w:t>wp</w:t>
            </w:r>
          </w:p>
        </w:tc>
        <w:tc>
          <w:tcPr>
            <w:tcW w:w="50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42EEF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4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297CD7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A6FAE0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35B1D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B2534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9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CF022D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933A5D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32B63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74EA8" w:rsidRPr="00A74EA8" w14:paraId="6BD56105" w14:textId="77777777" w:rsidTr="009A0020">
        <w:trPr>
          <w:trHeight w:val="22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6707B60E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E0308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74EA8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50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32F33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4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265DD1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E9EDC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5480E6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8" w:type="pct"/>
            <w:tcBorders>
              <w:left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1F6EE" w14:textId="77777777" w:rsidR="005D5848" w:rsidRPr="00A74EA8" w:rsidRDefault="00E15DDC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99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CB0092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E1C165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C53029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74EA8" w:rsidRPr="00A74EA8" w14:paraId="5630B99B" w14:textId="77777777" w:rsidTr="009A0020">
        <w:trPr>
          <w:trHeight w:val="22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3F7EBA2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179892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74EA8"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50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4D01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4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F0AF6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866F45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6763EA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0C42D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499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22C6B7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2" w:type="pct"/>
            <w:tcBorders>
              <w:left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2E488C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0A21C9E" w14:textId="77777777" w:rsidR="005D5848" w:rsidRPr="00A74EA8" w:rsidRDefault="005D5848" w:rsidP="00CA18E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A74EA8" w:rsidRPr="00A74EA8" w14:paraId="15A95F10" w14:textId="77777777" w:rsidTr="009A0020">
        <w:trPr>
          <w:trHeight w:val="22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264D51D7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497979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74EA8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C60507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07BBB0F1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467FC765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115039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3F6F14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519FA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1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238C8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0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pct5" w:color="auto" w:fill="auto"/>
            <w:vAlign w:val="center"/>
          </w:tcPr>
          <w:p w14:paraId="77190388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74EA8" w:rsidRPr="00A74EA8" w14:paraId="3D1F4482" w14:textId="77777777" w:rsidTr="009A0020">
        <w:trPr>
          <w:trHeight w:val="227"/>
          <w:jc w:val="center"/>
        </w:trPr>
        <w:tc>
          <w:tcPr>
            <w:tcW w:w="171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DB09699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8E1E63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74EA8">
              <w:rPr>
                <w:rFonts w:ascii="Arial" w:hAnsi="Arial" w:cs="Arial"/>
                <w:sz w:val="16"/>
                <w:szCs w:val="16"/>
              </w:rPr>
              <w:t>cpr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307549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331049A3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12E5BD12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9320A0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575FBC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07F53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</w:r>
            <w:r w:rsidR="004E4E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5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214654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pct5" w:color="auto" w:fill="auto"/>
            <w:vAlign w:val="center"/>
          </w:tcPr>
          <w:p w14:paraId="4D93E0AE" w14:textId="77777777" w:rsidR="00F109ED" w:rsidRPr="00A74EA8" w:rsidRDefault="00F109ED" w:rsidP="00F109E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3940C23" w14:textId="77777777" w:rsidR="00EC4251" w:rsidRPr="00A74EA8" w:rsidRDefault="000B5436" w:rsidP="001B157E">
      <w:pPr>
        <w:ind w:left="113"/>
        <w:jc w:val="both"/>
        <w:rPr>
          <w:rFonts w:ascii="Calibri" w:hAnsi="Calibri" w:cs="Arial"/>
          <w:sz w:val="14"/>
          <w:szCs w:val="16"/>
        </w:rPr>
      </w:pPr>
      <w:bookmarkStart w:id="1" w:name="_Hlk176846090"/>
      <w:r w:rsidRPr="00A74EA8">
        <w:rPr>
          <w:rFonts w:ascii="Calibri" w:hAnsi="Calibri" w:cs="Arial"/>
          <w:sz w:val="14"/>
          <w:szCs w:val="16"/>
          <w:vertAlign w:val="superscript"/>
        </w:rPr>
        <w:t>1</w:t>
      </w:r>
      <w:r w:rsidR="00472BF7" w:rsidRPr="00A74EA8">
        <w:rPr>
          <w:rFonts w:ascii="Calibri" w:hAnsi="Calibri" w:cs="Arial"/>
          <w:sz w:val="14"/>
          <w:szCs w:val="16"/>
        </w:rPr>
        <w:t xml:space="preserve"> MT</w:t>
      </w:r>
      <w:r w:rsidR="00386EAD" w:rsidRPr="00A74EA8">
        <w:rPr>
          <w:rFonts w:ascii="Calibri" w:hAnsi="Calibri" w:cs="Arial"/>
          <w:sz w:val="14"/>
          <w:szCs w:val="16"/>
        </w:rPr>
        <w:t xml:space="preserve"> –</w:t>
      </w:r>
      <w:r w:rsidR="00472BF7" w:rsidRPr="00A74EA8">
        <w:rPr>
          <w:rFonts w:ascii="Calibri" w:hAnsi="Calibri" w:cs="Arial"/>
          <w:sz w:val="14"/>
          <w:szCs w:val="16"/>
        </w:rPr>
        <w:t xml:space="preserve"> </w:t>
      </w:r>
      <w:r w:rsidR="00EC4251" w:rsidRPr="00A74EA8">
        <w:rPr>
          <w:rFonts w:ascii="Calibri" w:hAnsi="Calibri" w:cs="Arial"/>
          <w:sz w:val="14"/>
          <w:szCs w:val="16"/>
        </w:rPr>
        <w:t>magnetyczno-proszkowe</w:t>
      </w:r>
      <w:r w:rsidR="00472BF7" w:rsidRPr="00A74EA8">
        <w:rPr>
          <w:rFonts w:ascii="Calibri" w:hAnsi="Calibri" w:cs="Arial"/>
          <w:sz w:val="14"/>
          <w:szCs w:val="16"/>
        </w:rPr>
        <w:t>, MRT – m</w:t>
      </w:r>
      <w:r w:rsidR="00EC4251" w:rsidRPr="00A74EA8">
        <w:rPr>
          <w:rFonts w:ascii="Calibri" w:hAnsi="Calibri" w:cs="Arial"/>
          <w:sz w:val="14"/>
          <w:szCs w:val="16"/>
        </w:rPr>
        <w:t xml:space="preserve">agnetyczne lin stalowych, VT – wizualne, UT </w:t>
      </w:r>
      <w:r w:rsidR="00BD0708" w:rsidRPr="00A74EA8">
        <w:rPr>
          <w:rFonts w:ascii="Calibri" w:hAnsi="Calibri" w:cs="Arial"/>
          <w:sz w:val="14"/>
          <w:szCs w:val="16"/>
        </w:rPr>
        <w:t>–</w:t>
      </w:r>
      <w:r w:rsidR="00EC4251" w:rsidRPr="00A74EA8">
        <w:rPr>
          <w:rFonts w:ascii="Calibri" w:hAnsi="Calibri" w:cs="Arial"/>
          <w:sz w:val="14"/>
          <w:szCs w:val="16"/>
        </w:rPr>
        <w:t xml:space="preserve"> ultradźwiękowe</w:t>
      </w:r>
      <w:r w:rsidR="00BD0708" w:rsidRPr="00A74EA8">
        <w:rPr>
          <w:rFonts w:ascii="Calibri" w:hAnsi="Calibri" w:cs="Arial"/>
          <w:sz w:val="14"/>
          <w:szCs w:val="16"/>
        </w:rPr>
        <w:t xml:space="preserve">, </w:t>
      </w:r>
      <w:r w:rsidR="00244220" w:rsidRPr="00A74EA8">
        <w:rPr>
          <w:rFonts w:ascii="Calibri" w:hAnsi="Calibri" w:cs="Arial"/>
          <w:sz w:val="14"/>
          <w:szCs w:val="16"/>
        </w:rPr>
        <w:t xml:space="preserve">PT – badania penetracyjne, </w:t>
      </w:r>
      <w:r w:rsidR="00BD0708" w:rsidRPr="00A74EA8">
        <w:rPr>
          <w:rFonts w:ascii="Calibri" w:hAnsi="Calibri" w:cs="Arial"/>
          <w:sz w:val="14"/>
          <w:szCs w:val="16"/>
        </w:rPr>
        <w:t>RT</w:t>
      </w:r>
      <w:r w:rsidR="00472BF7" w:rsidRPr="00A74EA8">
        <w:rPr>
          <w:rFonts w:ascii="Calibri" w:hAnsi="Calibri" w:cs="Arial"/>
          <w:sz w:val="14"/>
          <w:szCs w:val="16"/>
        </w:rPr>
        <w:t>*</w:t>
      </w:r>
      <w:r w:rsidR="00BD0708" w:rsidRPr="00A74EA8">
        <w:rPr>
          <w:rFonts w:ascii="Calibri" w:hAnsi="Calibri" w:cs="Arial"/>
          <w:sz w:val="14"/>
          <w:szCs w:val="16"/>
        </w:rPr>
        <w:t xml:space="preserve"> – badania radiograficzne</w:t>
      </w:r>
      <w:r w:rsidR="006B1349" w:rsidRPr="00A74EA8">
        <w:rPr>
          <w:rFonts w:ascii="Calibri" w:hAnsi="Calibri" w:cs="Arial"/>
          <w:sz w:val="14"/>
          <w:szCs w:val="16"/>
        </w:rPr>
        <w:t xml:space="preserve"> </w:t>
      </w:r>
    </w:p>
    <w:p w14:paraId="0771A81F" w14:textId="6FCA10A6" w:rsidR="008F7660" w:rsidRPr="00A74EA8" w:rsidRDefault="000B5436" w:rsidP="003C766F">
      <w:pPr>
        <w:ind w:left="181" w:hanging="68"/>
        <w:jc w:val="both"/>
        <w:rPr>
          <w:rFonts w:ascii="Calibri" w:hAnsi="Calibri" w:cs="Arial"/>
          <w:sz w:val="14"/>
          <w:szCs w:val="16"/>
        </w:rPr>
      </w:pPr>
      <w:r w:rsidRPr="00A74EA8">
        <w:rPr>
          <w:rFonts w:ascii="Calibri" w:hAnsi="Calibri" w:cs="Arial"/>
          <w:sz w:val="14"/>
          <w:szCs w:val="16"/>
          <w:vertAlign w:val="superscript"/>
        </w:rPr>
        <w:t>2</w:t>
      </w:r>
      <w:r w:rsidRPr="00A74EA8">
        <w:rPr>
          <w:rFonts w:ascii="Calibri" w:hAnsi="Calibri" w:cs="Arial"/>
          <w:sz w:val="14"/>
          <w:szCs w:val="16"/>
        </w:rPr>
        <w:t xml:space="preserve"> </w:t>
      </w:r>
      <w:r w:rsidR="008F7660" w:rsidRPr="00A74EA8">
        <w:rPr>
          <w:rFonts w:ascii="Calibri" w:hAnsi="Calibri" w:cs="Arial"/>
          <w:sz w:val="14"/>
          <w:szCs w:val="16"/>
        </w:rPr>
        <w:t xml:space="preserve">c - odlewy; f - odkuwki; w - złącza spawane (wszystkie rodzaje złączy spawanych, w tym lutowanie, dla materiałów żelaznych i nieżelaznych); t - rury i przewody rurowe (bez szwu, spawane, z materiałów żelaznych i nieżelaznych, w tym wyroby płaskie do produkcji rur spawanych); wp - wyroby przerabiane plastycznie w wyjątkiem odkuwek; </w:t>
      </w:r>
      <w:r w:rsidR="003C766F">
        <w:rPr>
          <w:rFonts w:ascii="Calibri" w:hAnsi="Calibri" w:cs="Arial"/>
          <w:sz w:val="14"/>
          <w:szCs w:val="16"/>
        </w:rPr>
        <w:br/>
      </w:r>
      <w:r w:rsidR="008F7660" w:rsidRPr="00A74EA8">
        <w:rPr>
          <w:rFonts w:ascii="Calibri" w:hAnsi="Calibri" w:cs="Arial"/>
          <w:sz w:val="14"/>
          <w:szCs w:val="16"/>
        </w:rPr>
        <w:t>r – liny stalowe; cpr – odlewy z żywicy polimerowej</w:t>
      </w:r>
      <w:r w:rsidR="00BD0708" w:rsidRPr="00A74EA8">
        <w:rPr>
          <w:rFonts w:ascii="Calibri" w:hAnsi="Calibri" w:cs="Arial"/>
          <w:sz w:val="14"/>
          <w:szCs w:val="16"/>
        </w:rPr>
        <w:t xml:space="preserve"> </w:t>
      </w:r>
    </w:p>
    <w:p w14:paraId="0B65691F" w14:textId="2F3082AF" w:rsidR="00BD0708" w:rsidRPr="00A74EA8" w:rsidRDefault="003A39EC" w:rsidP="008F7660">
      <w:pPr>
        <w:ind w:left="181" w:hanging="68"/>
        <w:jc w:val="both"/>
        <w:rPr>
          <w:rFonts w:ascii="Calibri" w:hAnsi="Calibri"/>
          <w:sz w:val="10"/>
          <w:szCs w:val="10"/>
        </w:rPr>
      </w:pPr>
      <w:r w:rsidRPr="003C766F">
        <w:rPr>
          <w:rFonts w:ascii="Calibri" w:hAnsi="Calibri" w:cs="Arial"/>
          <w:sz w:val="14"/>
          <w:szCs w:val="16"/>
        </w:rPr>
        <w:t>*</w:t>
      </w:r>
      <w:r w:rsidR="003C766F">
        <w:rPr>
          <w:rFonts w:ascii="Calibri" w:hAnsi="Calibri" w:cs="Arial"/>
          <w:sz w:val="14"/>
          <w:szCs w:val="16"/>
        </w:rPr>
        <w:t xml:space="preserve"> D</w:t>
      </w:r>
      <w:r w:rsidR="00BD0708" w:rsidRPr="00A74EA8">
        <w:rPr>
          <w:rFonts w:ascii="Calibri" w:hAnsi="Calibri" w:cs="Arial"/>
          <w:sz w:val="14"/>
          <w:szCs w:val="16"/>
        </w:rPr>
        <w:t>la metody RT tylko</w:t>
      </w:r>
      <w:r w:rsidR="002D250D" w:rsidRPr="00A74EA8">
        <w:rPr>
          <w:rFonts w:ascii="Calibri" w:hAnsi="Calibri" w:cs="Arial"/>
          <w:sz w:val="14"/>
          <w:szCs w:val="16"/>
        </w:rPr>
        <w:t xml:space="preserve"> ocena radiogramów stopień </w:t>
      </w:r>
      <w:r w:rsidR="00BD0708" w:rsidRPr="00A74EA8">
        <w:rPr>
          <w:rFonts w:ascii="Calibri" w:hAnsi="Calibri" w:cs="Arial"/>
          <w:sz w:val="14"/>
          <w:szCs w:val="16"/>
        </w:rPr>
        <w:t>2.</w:t>
      </w:r>
    </w:p>
    <w:bookmarkEnd w:id="1"/>
    <w:p w14:paraId="4C7E7499" w14:textId="77777777" w:rsidR="003B7D7D" w:rsidRPr="00A74EA8" w:rsidRDefault="00BC3218" w:rsidP="00EC6A22">
      <w:pPr>
        <w:spacing w:before="120" w:after="120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>A2</w:t>
      </w:r>
      <w:r w:rsidR="003B7D7D" w:rsidRPr="00A74EA8">
        <w:rPr>
          <w:rFonts w:ascii="Calibri" w:hAnsi="Calibri"/>
          <w:b/>
          <w:sz w:val="18"/>
          <w:szCs w:val="18"/>
        </w:rPr>
        <w:t>. Wniosek o egzamin podstawowy na 3.</w:t>
      </w:r>
      <w:r w:rsidR="00F225EF" w:rsidRPr="00A74EA8">
        <w:rPr>
          <w:rFonts w:ascii="Calibri" w:hAnsi="Calibri"/>
          <w:b/>
          <w:sz w:val="18"/>
          <w:szCs w:val="18"/>
        </w:rPr>
        <w:t xml:space="preserve"> stopień</w:t>
      </w:r>
      <w:r w:rsidR="00BC7D36" w:rsidRPr="00A74EA8">
        <w:rPr>
          <w:rFonts w:ascii="Calibri" w:hAnsi="Calibri"/>
          <w:b/>
          <w:sz w:val="18"/>
          <w:szCs w:val="18"/>
        </w:rPr>
        <w:t xml:space="preserve"> </w:t>
      </w:r>
      <w:r w:rsidR="00B0735A" w:rsidRPr="00A74EA8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35A" w:rsidRPr="00A74EA8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E4E95">
        <w:rPr>
          <w:rFonts w:asciiTheme="minorHAnsi" w:hAnsiTheme="minorHAnsi" w:cstheme="minorHAnsi"/>
          <w:sz w:val="16"/>
          <w:szCs w:val="16"/>
        </w:rPr>
      </w:r>
      <w:r w:rsidR="004E4E95">
        <w:rPr>
          <w:rFonts w:asciiTheme="minorHAnsi" w:hAnsiTheme="minorHAnsi" w:cstheme="minorHAnsi"/>
          <w:sz w:val="16"/>
          <w:szCs w:val="16"/>
        </w:rPr>
        <w:fldChar w:fldCharType="separate"/>
      </w:r>
      <w:r w:rsidR="00B0735A" w:rsidRPr="00A74EA8">
        <w:rPr>
          <w:rFonts w:asciiTheme="minorHAnsi" w:hAnsiTheme="minorHAnsi" w:cstheme="minorHAnsi"/>
          <w:sz w:val="16"/>
          <w:szCs w:val="16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7433"/>
      </w:tblGrid>
      <w:tr w:rsidR="00A74EA8" w:rsidRPr="004E4E95" w14:paraId="134A1F8F" w14:textId="77777777" w:rsidTr="00AC0339">
        <w:trPr>
          <w:trHeight w:val="131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DD1D" w14:textId="77777777" w:rsidR="00B0735A" w:rsidRPr="00A74EA8" w:rsidRDefault="00B0735A" w:rsidP="00981FB5">
            <w:pPr>
              <w:ind w:right="213"/>
              <w:rPr>
                <w:rFonts w:ascii="Calibri" w:hAnsi="Calibri" w:cs="Arial"/>
                <w:sz w:val="16"/>
                <w:szCs w:val="16"/>
              </w:rPr>
            </w:pPr>
            <w:r w:rsidRPr="00A74EA8">
              <w:rPr>
                <w:rFonts w:ascii="Calibri" w:hAnsi="Calibri" w:cs="Arial"/>
                <w:sz w:val="16"/>
                <w:szCs w:val="16"/>
              </w:rPr>
              <w:t>Egzamin obejmuje metody:</w:t>
            </w:r>
          </w:p>
        </w:tc>
        <w:tc>
          <w:tcPr>
            <w:tcW w:w="375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589C" w14:textId="77777777" w:rsidR="00B0735A" w:rsidRPr="00A74EA8" w:rsidRDefault="00B0735A" w:rsidP="00386EAD">
            <w:pPr>
              <w:ind w:right="213"/>
              <w:jc w:val="center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A74EA8">
              <w:rPr>
                <w:rFonts w:ascii="Calibri" w:hAnsi="Calibri" w:cs="Arial"/>
                <w:sz w:val="16"/>
                <w:szCs w:val="16"/>
                <w:lang w:val="en-GB"/>
              </w:rPr>
              <w:t>UT, RT, MT, VT</w:t>
            </w:r>
            <w:r w:rsidR="001B12FC" w:rsidRPr="00A74EA8">
              <w:rPr>
                <w:rFonts w:ascii="Calibri" w:hAnsi="Calibri" w:cs="Arial"/>
                <w:sz w:val="16"/>
                <w:szCs w:val="16"/>
                <w:lang w:val="en-GB"/>
              </w:rPr>
              <w:t>, PT</w:t>
            </w:r>
          </w:p>
        </w:tc>
      </w:tr>
    </w:tbl>
    <w:p w14:paraId="1DA95DFC" w14:textId="5AA99373" w:rsidR="003B7D7D" w:rsidRPr="00A74EA8" w:rsidRDefault="00BC3218" w:rsidP="00EC6A22">
      <w:pPr>
        <w:spacing w:before="120" w:after="120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>A3</w:t>
      </w:r>
      <w:r w:rsidR="002F7767" w:rsidRPr="00A74EA8">
        <w:rPr>
          <w:rFonts w:ascii="Calibri" w:hAnsi="Calibri"/>
          <w:b/>
          <w:sz w:val="18"/>
          <w:szCs w:val="18"/>
        </w:rPr>
        <w:t>.</w:t>
      </w:r>
      <w:r w:rsidR="003B7D7D" w:rsidRPr="00A74EA8">
        <w:rPr>
          <w:rFonts w:ascii="Calibri" w:hAnsi="Calibri"/>
          <w:b/>
          <w:sz w:val="18"/>
          <w:szCs w:val="18"/>
        </w:rPr>
        <w:t xml:space="preserve"> Wykaz niezbędnych dokumentów</w:t>
      </w:r>
      <w:r w:rsidR="00EF617B" w:rsidRPr="00A74EA8">
        <w:rPr>
          <w:rFonts w:ascii="Calibri" w:hAnsi="Calibri"/>
          <w:b/>
          <w:sz w:val="18"/>
          <w:szCs w:val="18"/>
        </w:rPr>
        <w:t xml:space="preserve"> i oświadczeń</w:t>
      </w:r>
      <w:r w:rsidR="003B7D7D" w:rsidRPr="00A74EA8">
        <w:rPr>
          <w:rFonts w:ascii="Calibri" w:hAnsi="Calibri"/>
          <w:b/>
          <w:sz w:val="18"/>
          <w:szCs w:val="18"/>
        </w:rPr>
        <w:t xml:space="preserve"> </w:t>
      </w:r>
      <w:r w:rsidR="008F7660" w:rsidRPr="00A74EA8">
        <w:rPr>
          <w:rFonts w:ascii="Calibri" w:hAnsi="Calibri"/>
          <w:b/>
          <w:sz w:val="18"/>
          <w:szCs w:val="18"/>
        </w:rPr>
        <w:t>Wnioskującego</w:t>
      </w:r>
      <w:r w:rsidR="00FD1332" w:rsidRPr="00A74EA8">
        <w:rPr>
          <w:rFonts w:ascii="Calibri" w:hAnsi="Calibri"/>
          <w:b/>
          <w:sz w:val="18"/>
          <w:szCs w:val="18"/>
        </w:rPr>
        <w:t xml:space="preserve"> </w:t>
      </w:r>
      <w:r w:rsidR="003B7D7D" w:rsidRPr="00A74EA8">
        <w:rPr>
          <w:rFonts w:ascii="Calibri" w:hAnsi="Calibri"/>
          <w:b/>
          <w:sz w:val="18"/>
          <w:szCs w:val="18"/>
        </w:rPr>
        <w:t xml:space="preserve">wymaganych </w:t>
      </w:r>
      <w:r w:rsidR="00EF617B" w:rsidRPr="00A74EA8">
        <w:rPr>
          <w:rFonts w:ascii="Calibri" w:hAnsi="Calibri"/>
          <w:b/>
          <w:sz w:val="18"/>
          <w:szCs w:val="18"/>
        </w:rPr>
        <w:t>do kwalifikacji</w:t>
      </w:r>
      <w:r w:rsidR="003B7D7D" w:rsidRPr="00A74EA8">
        <w:rPr>
          <w:rFonts w:ascii="Calibri" w:hAnsi="Calibri"/>
          <w:b/>
          <w:sz w:val="18"/>
          <w:szCs w:val="18"/>
        </w:rPr>
        <w:t>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5807"/>
        <w:gridCol w:w="283"/>
        <w:gridCol w:w="426"/>
        <w:gridCol w:w="428"/>
        <w:gridCol w:w="426"/>
        <w:gridCol w:w="283"/>
        <w:gridCol w:w="285"/>
        <w:gridCol w:w="283"/>
        <w:gridCol w:w="269"/>
      </w:tblGrid>
      <w:tr w:rsidR="00A74EA8" w:rsidRPr="00A74EA8" w14:paraId="411ECCF4" w14:textId="77777777" w:rsidTr="004E7022">
        <w:trPr>
          <w:cantSplit/>
          <w:trHeight w:val="247"/>
        </w:trPr>
        <w:tc>
          <w:tcPr>
            <w:tcW w:w="36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center"/>
          </w:tcPr>
          <w:p w14:paraId="05874665" w14:textId="77777777" w:rsidR="00BC3218" w:rsidRPr="00A74EA8" w:rsidRDefault="00BC3218" w:rsidP="002F7767">
            <w:pPr>
              <w:ind w:left="-57" w:right="-57"/>
              <w:jc w:val="center"/>
              <w:rPr>
                <w:rFonts w:ascii="Calibri" w:hAnsi="Calibri"/>
                <w:b/>
                <w:sz w:val="18"/>
                <w:szCs w:val="20"/>
              </w:rPr>
            </w:pPr>
            <w:r w:rsidRPr="00A74EA8">
              <w:rPr>
                <w:rFonts w:ascii="Calibri" w:hAnsi="Calibri"/>
                <w:b/>
                <w:sz w:val="16"/>
                <w:szCs w:val="20"/>
              </w:rPr>
              <w:t>Wymagane dokumenty i oświadczenia</w:t>
            </w:r>
          </w:p>
        </w:tc>
        <w:tc>
          <w:tcPr>
            <w:tcW w:w="1355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A44CDC" w14:textId="77777777" w:rsidR="003B6636" w:rsidRPr="00A74EA8" w:rsidRDefault="00BC3218" w:rsidP="004E7022">
            <w:pPr>
              <w:jc w:val="center"/>
              <w:rPr>
                <w:rFonts w:ascii="Calibri" w:hAnsi="Calibri"/>
                <w:sz w:val="8"/>
                <w:szCs w:val="20"/>
              </w:rPr>
            </w:pPr>
            <w:r w:rsidRPr="00A74EA8">
              <w:rPr>
                <w:rFonts w:ascii="Calibri" w:hAnsi="Calibri"/>
                <w:b/>
                <w:sz w:val="14"/>
                <w:szCs w:val="20"/>
              </w:rPr>
              <w:t>Wniosek o</w:t>
            </w:r>
          </w:p>
          <w:p w14:paraId="0725684C" w14:textId="77777777" w:rsidR="00BC3218" w:rsidRPr="00A74EA8" w:rsidRDefault="00BC3218" w:rsidP="004E7022">
            <w:pPr>
              <w:jc w:val="center"/>
              <w:rPr>
                <w:rFonts w:ascii="Calibri" w:hAnsi="Calibri"/>
                <w:b/>
                <w:sz w:val="18"/>
                <w:szCs w:val="20"/>
              </w:rPr>
            </w:pPr>
            <w:r w:rsidRPr="00A74EA8">
              <w:rPr>
                <w:rFonts w:ascii="Calibri" w:hAnsi="Calibri"/>
                <w:sz w:val="12"/>
                <w:szCs w:val="20"/>
              </w:rPr>
              <w:t>(proszę zaznaczyć „X” w odpowiednim polu)</w:t>
            </w:r>
          </w:p>
        </w:tc>
      </w:tr>
      <w:tr w:rsidR="00A74EA8" w:rsidRPr="00A74EA8" w14:paraId="7A17A705" w14:textId="77777777" w:rsidTr="004E7022">
        <w:trPr>
          <w:cantSplit/>
          <w:trHeight w:val="1627"/>
        </w:trPr>
        <w:tc>
          <w:tcPr>
            <w:tcW w:w="3645" w:type="pct"/>
            <w:gridSpan w:val="2"/>
            <w:vMerge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55A97FF6" w14:textId="77777777" w:rsidR="00F708A6" w:rsidRPr="00A74EA8" w:rsidRDefault="00F708A6" w:rsidP="00667048">
            <w:pPr>
              <w:ind w:left="-57" w:right="-57"/>
              <w:jc w:val="center"/>
              <w:rPr>
                <w:rFonts w:ascii="Calibri" w:hAnsi="Calibri" w:cs="Arial"/>
                <w:sz w:val="12"/>
                <w:szCs w:val="16"/>
              </w:rPr>
            </w:pPr>
          </w:p>
        </w:tc>
        <w:tc>
          <w:tcPr>
            <w:tcW w:w="143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629ED99B" w14:textId="77777777" w:rsidR="00F708A6" w:rsidRPr="00A74EA8" w:rsidRDefault="00F708A6" w:rsidP="00396288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6"/>
              </w:rPr>
              <w:t>certyfikację</w:t>
            </w:r>
          </w:p>
        </w:tc>
        <w:tc>
          <w:tcPr>
            <w:tcW w:w="215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030EF5F7" w14:textId="77777777" w:rsidR="00F708A6" w:rsidRPr="00A74EA8" w:rsidRDefault="00F708A6" w:rsidP="00396288">
            <w:pPr>
              <w:spacing w:before="100" w:beforeAutospacing="1"/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t>certyfikację ze zwolnieniem z części ogólnej (1. i 2. st.)</w:t>
            </w:r>
          </w:p>
        </w:tc>
        <w:tc>
          <w:tcPr>
            <w:tcW w:w="216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6FFEB25C" w14:textId="77777777" w:rsidR="00F708A6" w:rsidRPr="00A74EA8" w:rsidRDefault="00F708A6" w:rsidP="00396288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t>certyfikację ze zwolnieniem z części D (3. st.)</w:t>
            </w:r>
          </w:p>
        </w:tc>
        <w:tc>
          <w:tcPr>
            <w:tcW w:w="215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190D6505" w14:textId="77777777" w:rsidR="00F708A6" w:rsidRPr="00A74EA8" w:rsidRDefault="00F708A6" w:rsidP="00396288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6"/>
              </w:rPr>
              <w:t>rozszerzenie zakresu certyfikacji</w:t>
            </w:r>
          </w:p>
        </w:tc>
        <w:tc>
          <w:tcPr>
            <w:tcW w:w="143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31E92318" w14:textId="77777777" w:rsidR="00F708A6" w:rsidRPr="00A74EA8" w:rsidRDefault="00F708A6" w:rsidP="00F225EF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6"/>
              </w:rPr>
              <w:t>egzamin podstawowy</w:t>
            </w:r>
          </w:p>
        </w:tc>
        <w:tc>
          <w:tcPr>
            <w:tcW w:w="144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57F424FC" w14:textId="77777777" w:rsidR="00F708A6" w:rsidRPr="00A74EA8" w:rsidRDefault="00F708A6" w:rsidP="00396288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6"/>
              </w:rPr>
              <w:t xml:space="preserve">nadzór nad certyfikacją </w:t>
            </w:r>
          </w:p>
        </w:tc>
        <w:tc>
          <w:tcPr>
            <w:tcW w:w="143" w:type="pct"/>
            <w:tcBorders>
              <w:bottom w:val="nil"/>
            </w:tcBorders>
            <w:shd w:val="clear" w:color="auto" w:fill="auto"/>
            <w:textDirection w:val="btLr"/>
            <w:vAlign w:val="center"/>
          </w:tcPr>
          <w:p w14:paraId="4C3BCC82" w14:textId="77777777" w:rsidR="00F708A6" w:rsidRPr="00A74EA8" w:rsidRDefault="00F708A6" w:rsidP="00396288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6"/>
              </w:rPr>
              <w:t>ponowną certyfikację</w:t>
            </w:r>
          </w:p>
        </w:tc>
        <w:tc>
          <w:tcPr>
            <w:tcW w:w="136" w:type="pct"/>
            <w:tcBorders>
              <w:bottom w:val="nil"/>
              <w:right w:val="single" w:sz="8" w:space="0" w:color="auto"/>
            </w:tcBorders>
            <w:textDirection w:val="btLr"/>
            <w:vAlign w:val="center"/>
          </w:tcPr>
          <w:p w14:paraId="2D2185D2" w14:textId="77777777" w:rsidR="00F708A6" w:rsidRPr="00A74EA8" w:rsidRDefault="00F708A6" w:rsidP="00396288">
            <w:pPr>
              <w:contextualSpacing/>
              <w:rPr>
                <w:rFonts w:ascii="Calibri" w:hAnsi="Calibri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6"/>
              </w:rPr>
              <w:t>zmianę danych osobowych</w:t>
            </w:r>
          </w:p>
        </w:tc>
      </w:tr>
      <w:tr w:rsidR="00A74EA8" w:rsidRPr="00A74EA8" w14:paraId="44FD1336" w14:textId="77777777" w:rsidTr="004E7022">
        <w:trPr>
          <w:trHeight w:val="184"/>
        </w:trPr>
        <w:tc>
          <w:tcPr>
            <w:tcW w:w="3645" w:type="pct"/>
            <w:gridSpan w:val="2"/>
            <w:vMerge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786F73EF" w14:textId="77777777" w:rsidR="00F708A6" w:rsidRPr="00A74EA8" w:rsidRDefault="00F708A6" w:rsidP="0066704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43" w:type="pct"/>
            <w:tcBorders>
              <w:top w:val="nil"/>
            </w:tcBorders>
            <w:shd w:val="clear" w:color="auto" w:fill="auto"/>
            <w:vAlign w:val="center"/>
          </w:tcPr>
          <w:p w14:paraId="66BF813F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vAlign w:val="center"/>
          </w:tcPr>
          <w:p w14:paraId="5BCE3D9A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vAlign w:val="center"/>
          </w:tcPr>
          <w:p w14:paraId="121E367B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vAlign w:val="center"/>
          </w:tcPr>
          <w:p w14:paraId="2C1CD7FD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143" w:type="pct"/>
            <w:tcBorders>
              <w:top w:val="nil"/>
            </w:tcBorders>
            <w:shd w:val="clear" w:color="auto" w:fill="auto"/>
            <w:vAlign w:val="center"/>
          </w:tcPr>
          <w:p w14:paraId="6996CD70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144" w:type="pct"/>
            <w:tcBorders>
              <w:top w:val="nil"/>
            </w:tcBorders>
            <w:shd w:val="clear" w:color="auto" w:fill="auto"/>
            <w:vAlign w:val="center"/>
          </w:tcPr>
          <w:p w14:paraId="59543B4B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143" w:type="pct"/>
            <w:tcBorders>
              <w:top w:val="nil"/>
            </w:tcBorders>
            <w:shd w:val="clear" w:color="auto" w:fill="auto"/>
            <w:vAlign w:val="center"/>
          </w:tcPr>
          <w:p w14:paraId="0F73A4E2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  <w:tc>
          <w:tcPr>
            <w:tcW w:w="136" w:type="pct"/>
            <w:tcBorders>
              <w:top w:val="nil"/>
              <w:right w:val="single" w:sz="8" w:space="0" w:color="auto"/>
            </w:tcBorders>
            <w:vAlign w:val="center"/>
          </w:tcPr>
          <w:p w14:paraId="62893682" w14:textId="77777777" w:rsidR="00F708A6" w:rsidRPr="00A74EA8" w:rsidRDefault="00F708A6" w:rsidP="00EF617B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2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2"/>
                <w:szCs w:val="16"/>
              </w:rPr>
            </w:r>
            <w:r w:rsidR="004E4E95">
              <w:rPr>
                <w:rFonts w:ascii="Calibri" w:hAnsi="Calibri" w:cs="Arial"/>
                <w:sz w:val="12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2"/>
                <w:szCs w:val="16"/>
              </w:rPr>
              <w:fldChar w:fldCharType="end"/>
            </w:r>
          </w:p>
        </w:tc>
      </w:tr>
      <w:tr w:rsidR="00A74EA8" w:rsidRPr="00A74EA8" w14:paraId="5601ACEA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3BD6CD5E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Wykształcenie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3A916551" w14:textId="77777777" w:rsidR="00F708A6" w:rsidRPr="00A74EA8" w:rsidRDefault="00F708A6" w:rsidP="0097649F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Calibri"/>
                <w:sz w:val="14"/>
                <w:szCs w:val="12"/>
              </w:rPr>
              <w:t>Niniejszym przedkładam kopię dokumentu potwierdzającego wykształcenie.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76E8A9E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56CB7FE0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6" w:type="pct"/>
            <w:shd w:val="clear" w:color="auto" w:fill="F2F2F2"/>
            <w:vAlign w:val="center"/>
          </w:tcPr>
          <w:p w14:paraId="57F5969B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039F972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1C7724D0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4" w:type="pct"/>
            <w:shd w:val="clear" w:color="auto" w:fill="F2F2F2"/>
            <w:vAlign w:val="center"/>
          </w:tcPr>
          <w:p w14:paraId="21CC1163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2CC3C3E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6D404771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37A6132F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19537862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Szkolenia / kursy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323E063E" w14:textId="368A781F" w:rsidR="00F708A6" w:rsidRPr="00A74EA8" w:rsidRDefault="00F708A6" w:rsidP="0097649F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 świadectwo ze szkolenia/kursu zgodne z wnioskowanym w pkt A1. zakresem certyfikacji.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10824CA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71C4154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6" w:type="pct"/>
            <w:shd w:val="clear" w:color="auto" w:fill="F2F2F2"/>
            <w:vAlign w:val="center"/>
          </w:tcPr>
          <w:p w14:paraId="0A71713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3D10B01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443FE773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4" w:type="pct"/>
            <w:shd w:val="clear" w:color="auto" w:fill="F2F2F2"/>
            <w:vAlign w:val="center"/>
          </w:tcPr>
          <w:p w14:paraId="629F0E1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0AECE7C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3D852340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02354FC2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793AD01B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Praktyka przemysłowa we wnioskowanym sektorze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604E9A70" w14:textId="113ED23F" w:rsidR="00F708A6" w:rsidRPr="00A74EA8" w:rsidRDefault="00F708A6" w:rsidP="00B87607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 xml:space="preserve">Niniejszym oświadczam, że uzyskałam/em </w:t>
            </w:r>
            <w:r w:rsidRPr="00A74EA8">
              <w:rPr>
                <w:rFonts w:ascii="Calibri" w:hAnsi="Calibri" w:cs="Calibri"/>
                <w:sz w:val="14"/>
                <w:szCs w:val="1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4EA8">
              <w:rPr>
                <w:rFonts w:ascii="Calibri" w:hAnsi="Calibri" w:cs="Calibri"/>
                <w:sz w:val="14"/>
                <w:szCs w:val="12"/>
              </w:rPr>
              <w:instrText xml:space="preserve"> FORMTEXT </w:instrText>
            </w:r>
            <w:r w:rsidRPr="00A74EA8">
              <w:rPr>
                <w:rFonts w:ascii="Calibri" w:hAnsi="Calibri" w:cs="Calibri"/>
                <w:sz w:val="14"/>
                <w:szCs w:val="12"/>
              </w:rPr>
            </w:r>
            <w:r w:rsidRPr="00A74EA8">
              <w:rPr>
                <w:rFonts w:ascii="Calibri" w:hAnsi="Calibri" w:cs="Calibri"/>
                <w:sz w:val="14"/>
                <w:szCs w:val="12"/>
              </w:rPr>
              <w:fldChar w:fldCharType="separate"/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fldChar w:fldCharType="end"/>
            </w:r>
            <w:r w:rsidRPr="00A74EA8">
              <w:rPr>
                <w:rFonts w:ascii="Calibri" w:hAnsi="Calibri" w:cs="Calibri"/>
                <w:sz w:val="14"/>
                <w:szCs w:val="12"/>
              </w:rPr>
              <w:t xml:space="preserve"> </w:t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miesiąc"/>
                    <w:listEntry w:val="miesiące"/>
                    <w:listEntry w:val="miesięcy"/>
                    <w:listEntry w:val="rok"/>
                    <w:listEntry w:val="lata"/>
                    <w:listEntry w:val="lat"/>
                  </w:ddList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FORMDROPDOWN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Calibri"/>
                <w:sz w:val="14"/>
                <w:szCs w:val="12"/>
              </w:rPr>
              <w:t xml:space="preserve"> praktyki przemysłowej we wnioskowanym w pkt A1</w:t>
            </w:r>
            <w:r w:rsidR="00466658" w:rsidRPr="00A74EA8">
              <w:rPr>
                <w:rFonts w:ascii="Calibri" w:hAnsi="Calibri" w:cs="Calibri"/>
                <w:sz w:val="14"/>
                <w:szCs w:val="12"/>
              </w:rPr>
              <w:t>.</w:t>
            </w:r>
            <w:r w:rsidRPr="00A74EA8">
              <w:rPr>
                <w:rFonts w:ascii="Calibri" w:hAnsi="Calibri" w:cs="Calibri"/>
                <w:sz w:val="14"/>
                <w:szCs w:val="12"/>
              </w:rPr>
              <w:t xml:space="preserve"> zakresie pod kwalifikowanym nadzorem.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428793A1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66375244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6" w:type="pct"/>
            <w:shd w:val="clear" w:color="auto" w:fill="F2F2F2"/>
            <w:vAlign w:val="center"/>
          </w:tcPr>
          <w:p w14:paraId="735BDF2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268DD7C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2A9CC97D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5BEA771B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4CE83793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03A8EA6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0C4CFCBC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52416CE3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Potwierdzenie dobrego widzenia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32FB2F23" w14:textId="77777777" w:rsidR="00F708A6" w:rsidRPr="00A74EA8" w:rsidRDefault="00F708A6" w:rsidP="0097649F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 ważne w dniu egzaminu zaświadczenie o zdolności widzenia (np. Formularz Fco-36).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694C270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2983400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6" w:type="pct"/>
            <w:shd w:val="clear" w:color="auto" w:fill="F2F2F2"/>
            <w:vAlign w:val="center"/>
          </w:tcPr>
          <w:p w14:paraId="2B3BC3E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2ED8393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3817857D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4" w:type="pct"/>
            <w:shd w:val="clear" w:color="auto" w:fill="F2F2F2"/>
            <w:vAlign w:val="center"/>
          </w:tcPr>
          <w:p w14:paraId="7968E113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478F9FD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6BF40AB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</w:tr>
      <w:tr w:rsidR="00A74EA8" w:rsidRPr="00A74EA8" w14:paraId="0CE3667A" w14:textId="77777777" w:rsidTr="004E7022">
        <w:trPr>
          <w:trHeight w:val="184"/>
        </w:trPr>
        <w:tc>
          <w:tcPr>
            <w:tcW w:w="713" w:type="pct"/>
            <w:vMerge w:val="restar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00886662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Aktualny certyfikat kompetencji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0BCC65EB" w14:textId="77777777" w:rsidR="00F708A6" w:rsidRPr="00A74EA8" w:rsidRDefault="00F708A6" w:rsidP="0097649F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 aktualny certyfikat wydany przez TDT.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3B6E913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1BC5835F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14:paraId="034D9EE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53D56053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3BDD45A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32C58E3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5FEE2541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4E1814D1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</w:tr>
      <w:tr w:rsidR="00A74EA8" w:rsidRPr="00A74EA8" w14:paraId="3E822603" w14:textId="77777777" w:rsidTr="004E7022">
        <w:trPr>
          <w:trHeight w:val="184"/>
        </w:trPr>
        <w:tc>
          <w:tcPr>
            <w:tcW w:w="713" w:type="pct"/>
            <w:vMerge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0ADF13EA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932" w:type="pct"/>
            <w:shd w:val="clear" w:color="auto" w:fill="auto"/>
            <w:vAlign w:val="center"/>
          </w:tcPr>
          <w:p w14:paraId="2B0BB753" w14:textId="77777777" w:rsidR="00F708A6" w:rsidRPr="00A74EA8" w:rsidRDefault="00F708A6" w:rsidP="0097649F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kopię certyfikatu wydanego przez inną jednostkę certyfikującą osoby.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7B84B14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2C9217F6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6" w:type="pct"/>
            <w:shd w:val="clear" w:color="auto" w:fill="F2F2F2"/>
            <w:vAlign w:val="center"/>
          </w:tcPr>
          <w:p w14:paraId="7BADF521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5BA1FF1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70C47C0F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3CD82FB4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4CAAE7B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5388B48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04DB3B1F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21F916CF" w14:textId="77777777" w:rsidR="0045034A" w:rsidRPr="00A74EA8" w:rsidRDefault="0045034A" w:rsidP="0045034A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Aktualne uprawnienie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6BECD53E" w14:textId="77777777" w:rsidR="0045034A" w:rsidRPr="00A74EA8" w:rsidRDefault="0045034A" w:rsidP="0045034A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 aktualne uprawnienie wydane przez TDT.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77BDA7C0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41D9773F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14:paraId="4EC08786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4B1BFF23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0C17CB4B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07DEAD1A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04A38269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0FCE9FF5" w14:textId="77777777" w:rsidR="0045034A" w:rsidRPr="00A74EA8" w:rsidRDefault="0045034A" w:rsidP="0045034A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</w:tr>
      <w:tr w:rsidR="00A74EA8" w:rsidRPr="00A74EA8" w14:paraId="4673477B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6977C1D1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Ciągłość praktyki</w:t>
            </w:r>
          </w:p>
          <w:p w14:paraId="3253598D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dla 1. i 2. stopnia</w:t>
            </w:r>
          </w:p>
          <w:p w14:paraId="429F3BE8" w14:textId="77777777" w:rsidR="00F708A6" w:rsidRPr="00A74EA8" w:rsidRDefault="00F708A6" w:rsidP="00667048">
            <w:pPr>
              <w:rPr>
                <w:rFonts w:ascii="Calibri" w:hAnsi="Calibri"/>
                <w:sz w:val="12"/>
                <w:szCs w:val="12"/>
              </w:rPr>
            </w:pPr>
            <w:r w:rsidRPr="00A74EA8">
              <w:rPr>
                <w:rFonts w:ascii="Calibri" w:hAnsi="Calibri"/>
                <w:sz w:val="12"/>
                <w:szCs w:val="12"/>
              </w:rPr>
              <w:t>(jeśli ma zastosowanie wybrać jedną z dwóch opcji)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71CA0A45" w14:textId="77777777" w:rsidR="00BB58BA" w:rsidRPr="00A74EA8" w:rsidRDefault="00F708A6" w:rsidP="00BB58BA">
            <w:pPr>
              <w:spacing w:after="60"/>
              <w:ind w:left="227" w:hanging="227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ab/>
              <w:t>Niniejszym oświadczam, że zachowałam/em ciągłość praktyki przemysłowej bez istotnych przerw zgodnie z pkt 3.38 normy PN-EN ISO 9712 w zakresie odpowiadającym zakresowi pierwotnego aktualnego certyfikatu.</w:t>
            </w:r>
          </w:p>
          <w:p w14:paraId="6EF8F4D8" w14:textId="77777777" w:rsidR="00BB58BA" w:rsidRPr="00A74EA8" w:rsidRDefault="00F708A6" w:rsidP="00CA739C">
            <w:pPr>
              <w:ind w:left="227" w:hanging="227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ab/>
              <w:t xml:space="preserve">Niniejszym oświadczam, że nie zachowałam/em ciągłości praktyki przemysłowej w zakresie pierwotnego aktualnego certyfikatu i wnioskuję o przeprowadzenie egzaminu </w:t>
            </w:r>
            <w:r w:rsidR="00C67DD9" w:rsidRPr="00A74EA8">
              <w:rPr>
                <w:rFonts w:ascii="Calibri" w:hAnsi="Calibri" w:cs="Arial"/>
                <w:sz w:val="14"/>
                <w:szCs w:val="16"/>
              </w:rPr>
              <w:t>zgodnie z zasadami dla: nadzoru wg pkt 11.2.2 oraz dla ponownej certyfikacji wg pkt 11.1.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5FD6055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3098CD94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6" w:type="pct"/>
            <w:shd w:val="clear" w:color="auto" w:fill="F2F2F2"/>
            <w:vAlign w:val="center"/>
          </w:tcPr>
          <w:p w14:paraId="711365D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10375A27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368A4AAF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725FDE1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62D8BD66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2FE6DB2E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</w:tr>
      <w:tr w:rsidR="00A74EA8" w:rsidRPr="00A74EA8" w14:paraId="5FBD87CA" w14:textId="77777777" w:rsidTr="004E7022">
        <w:trPr>
          <w:trHeight w:val="184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4F8A165F" w14:textId="77777777" w:rsidR="00F708A6" w:rsidRPr="00A74EA8" w:rsidRDefault="00F708A6" w:rsidP="003B0D2E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Ciągłość praktyki</w:t>
            </w:r>
          </w:p>
          <w:p w14:paraId="7F89086F" w14:textId="77777777" w:rsidR="00F708A6" w:rsidRPr="00A74EA8" w:rsidRDefault="00F708A6" w:rsidP="003B0D2E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dla 3. stopnia</w:t>
            </w:r>
          </w:p>
          <w:p w14:paraId="471586EE" w14:textId="77777777" w:rsidR="00F708A6" w:rsidRPr="00A74EA8" w:rsidRDefault="00F708A6" w:rsidP="003B0D2E">
            <w:pPr>
              <w:rPr>
                <w:rFonts w:ascii="Calibri" w:hAnsi="Calibri"/>
                <w:sz w:val="12"/>
                <w:szCs w:val="12"/>
              </w:rPr>
            </w:pPr>
            <w:r w:rsidRPr="00A74EA8">
              <w:rPr>
                <w:rFonts w:ascii="Calibri" w:hAnsi="Calibri"/>
                <w:sz w:val="12"/>
                <w:szCs w:val="12"/>
              </w:rPr>
              <w:t>(jeśli ma zastosowanie wybrać jedną z dwóch opcji)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1FE63500" w14:textId="77777777" w:rsidR="00F708A6" w:rsidRPr="00A74EA8" w:rsidRDefault="00F708A6" w:rsidP="00F80916">
            <w:pPr>
              <w:spacing w:after="60"/>
              <w:ind w:left="227" w:hanging="227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ab/>
              <w:t>Niniejszym oświadczam, że zachowałam/em ciągłość praktyki przemysłowej bez istotnych przerw zgodnie z pkt 3.38 normy PN-EN ISO 9712 w zakresie odpowiadającym zakresowi pierwotnego aktualnego certyfikatu.</w:t>
            </w:r>
          </w:p>
          <w:p w14:paraId="5D8C00FD" w14:textId="77777777" w:rsidR="00F708A6" w:rsidRPr="00A74EA8" w:rsidRDefault="00F708A6" w:rsidP="004E7022">
            <w:pPr>
              <w:ind w:left="227" w:hanging="227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ab/>
              <w:t xml:space="preserve">Niniejszym oświadczam, że nie zachowałam/em ciągłości praktyki przemysłowej w zakresie pierwotnego aktualnego certyfikatu i wnioskuję o przeprowadzenie </w:t>
            </w:r>
            <w:r w:rsidR="004603FC" w:rsidRPr="00A74EA8">
              <w:rPr>
                <w:rFonts w:ascii="Calibri" w:hAnsi="Calibri" w:cs="Arial"/>
                <w:sz w:val="14"/>
                <w:szCs w:val="16"/>
              </w:rPr>
              <w:t>egzaminu zgodnie z zasadami ponownej certyfikacji wg pkt 11.2.2 z wyjątkiem opracowania instrukcji.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5F0EC86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552AA667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14:paraId="603EA3D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5E207AE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1F188754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0B0C61F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7516AF92" w14:textId="77777777" w:rsidR="00F708A6" w:rsidRPr="00A74EA8" w:rsidRDefault="00CA739C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025A5D64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</w:tr>
      <w:tr w:rsidR="00A74EA8" w:rsidRPr="00A74EA8" w14:paraId="6A11AA8F" w14:textId="77777777" w:rsidTr="004E7022">
        <w:trPr>
          <w:trHeight w:val="508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050F2EA6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lastRenderedPageBreak/>
              <w:t xml:space="preserve">Zaświadczenie o zdanym egzaminie podstawowym 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327D4DC1" w14:textId="77777777" w:rsidR="00F708A6" w:rsidRPr="00A74EA8" w:rsidRDefault="00F708A6" w:rsidP="00317AB5">
            <w:pPr>
              <w:spacing w:after="60"/>
              <w:jc w:val="both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W przypadku wnioskowania o certyfikację 3., 2.+3., 1.+2.+3. stopnia:</w:t>
            </w:r>
          </w:p>
          <w:p w14:paraId="0C1CA87A" w14:textId="77777777" w:rsidR="00F708A6" w:rsidRPr="00A74EA8" w:rsidRDefault="00F708A6" w:rsidP="00E700CA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 ważne w dniu egzaminu zaświadczenie o zdanym egzaminie podstawowym.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42780F1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12E88742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14:paraId="7D99998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08A3FD3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1635850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1E3D9F9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3D20E862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327FC0B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59225854" w14:textId="77777777" w:rsidTr="004E7022">
        <w:trPr>
          <w:trHeight w:val="1052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42C92DFB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Certyfikat kompetencji stopnia 2. we wnioskowanej metodzie i sektorze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3AF5BD97" w14:textId="77777777" w:rsidR="00F708A6" w:rsidRPr="00A74EA8" w:rsidRDefault="00F708A6" w:rsidP="00317AB5">
            <w:pPr>
              <w:spacing w:after="60"/>
              <w:jc w:val="both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W przypadku wnioskowania o certyfikację 3. stopnia:</w:t>
            </w:r>
          </w:p>
          <w:p w14:paraId="007727AB" w14:textId="792F12D4" w:rsidR="00F708A6" w:rsidRPr="00A74EA8" w:rsidRDefault="00F708A6" w:rsidP="00F80916">
            <w:pPr>
              <w:spacing w:after="60"/>
              <w:ind w:left="227" w:hanging="227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ab/>
            </w:r>
            <w:r w:rsidRPr="00A74EA8">
              <w:rPr>
                <w:rFonts w:ascii="Calibri" w:hAnsi="Calibri"/>
                <w:sz w:val="14"/>
                <w:szCs w:val="14"/>
              </w:rPr>
              <w:t>Niniejszym przedkładam aktualny certyfikat 2. stopnia we wnioskowanych w pkt A1. sektorze przemysłowym i sektorach wyrobu.</w:t>
            </w:r>
          </w:p>
          <w:p w14:paraId="76398E7B" w14:textId="1DF2397E" w:rsidR="00F708A6" w:rsidRPr="00A74EA8" w:rsidRDefault="00F708A6" w:rsidP="00F80916">
            <w:pPr>
              <w:ind w:left="227" w:hanging="227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ab/>
              <w:t>Niniejszym nie przedkładam aktualnego certyfikatu 2. stopnia we wnioskowanych w pkt A1</w:t>
            </w:r>
            <w:r w:rsidR="004A5E98" w:rsidRPr="00A74EA8">
              <w:rPr>
                <w:rFonts w:ascii="Calibri" w:hAnsi="Calibri" w:cs="Arial"/>
                <w:sz w:val="14"/>
                <w:szCs w:val="16"/>
              </w:rPr>
              <w:t>.</w:t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sektorze przemysłowym i sektorach wyrobu, w związku z czym wnioskuję o przeprowadzenie egzaminu praktycznego zgodnie z pkt 8.3.1 normy PN-EN 9712.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191BE9D7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5EE6A45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14:paraId="513C53A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215" w:type="pct"/>
            <w:shd w:val="clear" w:color="auto" w:fill="F2F2F2"/>
            <w:vAlign w:val="center"/>
          </w:tcPr>
          <w:p w14:paraId="12624600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5F242C0A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09BA64C3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4EB83A3F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0C9F5F94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21D458D8" w14:textId="77777777" w:rsidTr="004E7022">
        <w:trPr>
          <w:trHeight w:val="1052"/>
        </w:trPr>
        <w:tc>
          <w:tcPr>
            <w:tcW w:w="71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15A364C3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Ustrukturyzowany system punktów dla nadzoru 1, 2 i 3 stopnia wg tablicy C.1</w:t>
            </w:r>
          </w:p>
        </w:tc>
        <w:tc>
          <w:tcPr>
            <w:tcW w:w="2932" w:type="pct"/>
            <w:shd w:val="clear" w:color="auto" w:fill="auto"/>
            <w:vAlign w:val="center"/>
          </w:tcPr>
          <w:p w14:paraId="385D42F0" w14:textId="77777777" w:rsidR="00F708A6" w:rsidRPr="00A74EA8" w:rsidRDefault="00F708A6" w:rsidP="00317AB5">
            <w:pPr>
              <w:spacing w:after="60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przedkładam:</w:t>
            </w:r>
          </w:p>
          <w:p w14:paraId="6CDDD092" w14:textId="77777777" w:rsidR="00F708A6" w:rsidRPr="00A74EA8" w:rsidRDefault="00F708A6" w:rsidP="00317AB5">
            <w:pPr>
              <w:spacing w:after="60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Ustrukturyzowany system punków dla nadzoru 1, 2 i 3 stopnia (Formularz Fco-</w:t>
            </w:r>
            <w:r w:rsidR="00E14512" w:rsidRPr="00A74EA8">
              <w:rPr>
                <w:rFonts w:ascii="Calibri" w:hAnsi="Calibri" w:cs="Arial"/>
                <w:sz w:val="14"/>
                <w:szCs w:val="16"/>
              </w:rPr>
              <w:t>12</w:t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) </w:t>
            </w:r>
          </w:p>
          <w:p w14:paraId="149753A6" w14:textId="77777777" w:rsidR="00F708A6" w:rsidRPr="00A74EA8" w:rsidRDefault="00F708A6" w:rsidP="00317AB5">
            <w:pPr>
              <w:spacing w:after="60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Rejestr działalności w danym roku certyfikacji w odniesieniu do tablicy C.1 (Formularz Fco-</w:t>
            </w:r>
            <w:r w:rsidR="00E14512" w:rsidRPr="00A74EA8">
              <w:rPr>
                <w:rFonts w:ascii="Calibri" w:hAnsi="Calibri" w:cs="Arial"/>
                <w:sz w:val="14"/>
                <w:szCs w:val="16"/>
              </w:rPr>
              <w:t>13</w:t>
            </w:r>
            <w:r w:rsidRPr="00A74EA8">
              <w:rPr>
                <w:rFonts w:ascii="Calibri" w:hAnsi="Calibri" w:cs="Arial"/>
                <w:sz w:val="14"/>
                <w:szCs w:val="16"/>
              </w:rPr>
              <w:t>)</w:t>
            </w:r>
          </w:p>
          <w:p w14:paraId="0C70BC48" w14:textId="77777777" w:rsidR="00F708A6" w:rsidRPr="00A74EA8" w:rsidRDefault="00F708A6" w:rsidP="00B75727">
            <w:pPr>
              <w:spacing w:after="60"/>
              <w:ind w:left="227" w:hanging="227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Potwierdzenie spełnienia odpowiednich kryteriów z tablicy C.1 wg wytycznych z załącznika C – pkt C.2.1 i C.2.2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5BF3D9BD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34F521B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14:paraId="3B1B6590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14:paraId="2514175C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shd w:val="clear" w:color="auto" w:fill="F2F2F2"/>
            <w:vAlign w:val="center"/>
          </w:tcPr>
          <w:p w14:paraId="0ED0FA4B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shd w:val="clear" w:color="auto" w:fill="F2F2F2"/>
            <w:vAlign w:val="center"/>
          </w:tcPr>
          <w:p w14:paraId="021EC8DF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43" w:type="pct"/>
            <w:shd w:val="clear" w:color="auto" w:fill="F2F2F2"/>
            <w:vAlign w:val="center"/>
          </w:tcPr>
          <w:p w14:paraId="720CBA4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36" w:type="pct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6D52F029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  <w:tr w:rsidR="00A74EA8" w:rsidRPr="00A74EA8" w14:paraId="07F7EBFF" w14:textId="77777777" w:rsidTr="004E7022">
        <w:trPr>
          <w:trHeight w:val="1052"/>
        </w:trPr>
        <w:tc>
          <w:tcPr>
            <w:tcW w:w="713" w:type="pct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A612B5C" w14:textId="77777777" w:rsidR="00F708A6" w:rsidRPr="00A74EA8" w:rsidRDefault="00F708A6" w:rsidP="00667048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 xml:space="preserve">Ustrukturyzowany system punktów dla ponownej certyfikacji </w:t>
            </w:r>
            <w:r w:rsidRPr="00A74EA8">
              <w:rPr>
                <w:rFonts w:ascii="Calibri" w:hAnsi="Calibri"/>
                <w:sz w:val="14"/>
                <w:szCs w:val="14"/>
              </w:rPr>
              <w:br/>
              <w:t>3 stopnia wg tablicy C.1</w:t>
            </w:r>
          </w:p>
        </w:tc>
        <w:tc>
          <w:tcPr>
            <w:tcW w:w="293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C960E8" w14:textId="77777777" w:rsidR="00F708A6" w:rsidRPr="00A74EA8" w:rsidRDefault="00F708A6" w:rsidP="008E75A5">
            <w:pPr>
              <w:spacing w:after="60"/>
              <w:ind w:left="227" w:hanging="227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Niniejszym przedkładam:</w:t>
            </w:r>
          </w:p>
          <w:p w14:paraId="4497811E" w14:textId="77777777" w:rsidR="00F708A6" w:rsidRPr="00A74EA8" w:rsidRDefault="00F708A6" w:rsidP="008E75A5">
            <w:pPr>
              <w:spacing w:after="60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Ustrukturyzowany system punków dla ponownej certyfikacji 3 stopnia (Formularz Fco-</w:t>
            </w:r>
            <w:r w:rsidR="00E14512" w:rsidRPr="00A74EA8">
              <w:rPr>
                <w:rFonts w:ascii="Calibri" w:hAnsi="Calibri" w:cs="Arial"/>
                <w:sz w:val="14"/>
                <w:szCs w:val="16"/>
              </w:rPr>
              <w:t>12</w:t>
            </w:r>
            <w:r w:rsidRPr="00A74EA8">
              <w:rPr>
                <w:rFonts w:ascii="Calibri" w:hAnsi="Calibri" w:cs="Arial"/>
                <w:sz w:val="14"/>
                <w:szCs w:val="16"/>
              </w:rPr>
              <w:t>)</w:t>
            </w:r>
          </w:p>
          <w:p w14:paraId="034137C4" w14:textId="77777777" w:rsidR="00F708A6" w:rsidRPr="00A74EA8" w:rsidRDefault="00F708A6" w:rsidP="008E75A5">
            <w:pPr>
              <w:spacing w:after="60"/>
              <w:jc w:val="both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Rejestr działalności w danym roku certyfikacji w odniesieniu do tablicy C.1 (Formularz Fco-</w:t>
            </w:r>
            <w:r w:rsidR="00E14512" w:rsidRPr="00A74EA8">
              <w:rPr>
                <w:rFonts w:ascii="Calibri" w:hAnsi="Calibri" w:cs="Arial"/>
                <w:sz w:val="14"/>
                <w:szCs w:val="16"/>
              </w:rPr>
              <w:t>13</w:t>
            </w:r>
            <w:r w:rsidRPr="00A74EA8">
              <w:rPr>
                <w:rFonts w:ascii="Calibri" w:hAnsi="Calibri" w:cs="Arial"/>
                <w:sz w:val="14"/>
                <w:szCs w:val="16"/>
              </w:rPr>
              <w:t>)</w:t>
            </w:r>
          </w:p>
          <w:p w14:paraId="780501D6" w14:textId="77777777" w:rsidR="00F708A6" w:rsidRPr="00A74EA8" w:rsidRDefault="00F708A6" w:rsidP="004826A8">
            <w:pPr>
              <w:spacing w:after="60"/>
              <w:ind w:left="227" w:hanging="227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Potwierdzenie spełnienia odpowiednich kryteriów z tablicy C.1 wg wytycznych z załącznika  C.– pkt C.2.1 i C.2.2</w:t>
            </w:r>
          </w:p>
        </w:tc>
        <w:tc>
          <w:tcPr>
            <w:tcW w:w="143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3247251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8427CD8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6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9BC4835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215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72AD5A6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1530437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4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8D593B0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  <w:tc>
          <w:tcPr>
            <w:tcW w:w="143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48F9B62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  <w:r w:rsidRPr="00A74EA8">
              <w:rPr>
                <w:rFonts w:ascii="Calibri" w:hAnsi="Calibri"/>
                <w:sz w:val="12"/>
                <w:szCs w:val="14"/>
              </w:rPr>
              <w:t>X</w:t>
            </w:r>
          </w:p>
        </w:tc>
        <w:tc>
          <w:tcPr>
            <w:tcW w:w="13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448CD46" w14:textId="77777777" w:rsidR="00F708A6" w:rsidRPr="00A74EA8" w:rsidRDefault="00F708A6" w:rsidP="00667048">
            <w:pPr>
              <w:jc w:val="center"/>
              <w:rPr>
                <w:rFonts w:ascii="Calibri" w:hAnsi="Calibri"/>
                <w:sz w:val="12"/>
                <w:szCs w:val="14"/>
              </w:rPr>
            </w:pPr>
          </w:p>
        </w:tc>
      </w:tr>
    </w:tbl>
    <w:p w14:paraId="4D2548E3" w14:textId="77777777" w:rsidR="0029476A" w:rsidRPr="00A74EA8" w:rsidRDefault="0029476A" w:rsidP="0029476A">
      <w:pPr>
        <w:spacing w:before="120" w:after="60"/>
        <w:ind w:left="68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 xml:space="preserve">A4. Potwierdzenie aktywności w obszarze objętym dyrektywą PED 2014/68/UE </w:t>
      </w:r>
    </w:p>
    <w:tbl>
      <w:tblPr>
        <w:tblW w:w="5000" w:type="pct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01"/>
      </w:tblGrid>
      <w:tr w:rsidR="00A74EA8" w:rsidRPr="00A74EA8" w14:paraId="2F26A2AA" w14:textId="77777777" w:rsidTr="00A2775E">
        <w:trPr>
          <w:trHeight w:val="485"/>
        </w:trPr>
        <w:tc>
          <w:tcPr>
            <w:tcW w:w="5000" w:type="pct"/>
            <w:vMerge w:val="restart"/>
            <w:vAlign w:val="bottom"/>
          </w:tcPr>
          <w:p w14:paraId="2A6A0F99" w14:textId="77777777" w:rsidR="00A2775E" w:rsidRPr="00A74EA8" w:rsidRDefault="00A2775E" w:rsidP="00A2775E">
            <w:pPr>
              <w:spacing w:before="120"/>
              <w:ind w:left="68"/>
              <w:rPr>
                <w:rFonts w:ascii="Calibri" w:hAnsi="Calibri" w:cs="Calibri"/>
                <w:sz w:val="14"/>
                <w:szCs w:val="12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 xml:space="preserve">Niniejszym oświadcza się, że osoba ubiegająca się o uprawnienie do certyfikatu posiada </w:t>
            </w:r>
            <w:r w:rsidRPr="00A74EA8">
              <w:rPr>
                <w:rFonts w:ascii="Calibri" w:hAnsi="Calibri" w:cs="Calibri"/>
                <w:sz w:val="14"/>
                <w:szCs w:val="1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4EA8">
              <w:rPr>
                <w:rFonts w:ascii="Calibri" w:hAnsi="Calibri" w:cs="Calibri"/>
                <w:sz w:val="14"/>
                <w:szCs w:val="12"/>
              </w:rPr>
              <w:instrText xml:space="preserve"> FORMTEXT </w:instrText>
            </w:r>
            <w:r w:rsidRPr="00A74EA8">
              <w:rPr>
                <w:rFonts w:ascii="Calibri" w:hAnsi="Calibri" w:cs="Calibri"/>
                <w:sz w:val="14"/>
                <w:szCs w:val="12"/>
              </w:rPr>
            </w:r>
            <w:r w:rsidRPr="00A74EA8">
              <w:rPr>
                <w:rFonts w:ascii="Calibri" w:hAnsi="Calibri" w:cs="Calibri"/>
                <w:sz w:val="14"/>
                <w:szCs w:val="12"/>
              </w:rPr>
              <w:fldChar w:fldCharType="separate"/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t> </w:t>
            </w:r>
            <w:r w:rsidRPr="00A74EA8">
              <w:rPr>
                <w:rFonts w:ascii="Calibri" w:hAnsi="Calibri" w:cs="Calibri"/>
                <w:sz w:val="14"/>
                <w:szCs w:val="12"/>
              </w:rPr>
              <w:fldChar w:fldCharType="end"/>
            </w:r>
            <w:r w:rsidRPr="00A74EA8">
              <w:rPr>
                <w:rFonts w:ascii="Calibri" w:hAnsi="Calibri" w:cs="Calibri"/>
                <w:sz w:val="14"/>
                <w:szCs w:val="12"/>
              </w:rPr>
              <w:t xml:space="preserve"> </w:t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miesiąc"/>
                    <w:listEntry w:val="miesiące"/>
                    <w:listEntry w:val="miesięcy"/>
                    <w:listEntry w:val="rok"/>
                    <w:listEntry w:val="lata"/>
                    <w:listEntry w:val="lat"/>
                  </w:ddList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FORMDROPDOWN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Calibri"/>
                <w:sz w:val="14"/>
                <w:szCs w:val="12"/>
              </w:rPr>
              <w:t xml:space="preserve"> praktyki przemysłowej w badaniach nieniszczących połączeń nierozłącznych na urządzeniach ciśnieniowych we wnioskowanej metodzie badań nieniszczących.</w:t>
            </w:r>
          </w:p>
          <w:p w14:paraId="41E51FF9" w14:textId="77777777" w:rsidR="00A2775E" w:rsidRPr="00A74EA8" w:rsidRDefault="00A2775E" w:rsidP="00A2775E">
            <w:pPr>
              <w:spacing w:before="120"/>
              <w:ind w:left="68"/>
              <w:rPr>
                <w:rFonts w:ascii="Calibri" w:hAnsi="Calibri" w:cs="Arial"/>
                <w:sz w:val="14"/>
                <w:szCs w:val="16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 xml:space="preserve">Stroną potwierdzającą jest:  </w:t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wytwórca/producent urządzeń ciśnieniowych </w:t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użytkownik urządzeń ciśnieniowych </w:t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Pr="00A74EA8">
              <w:rPr>
                <w:rFonts w:ascii="Calibri" w:hAnsi="Calibri" w:cs="Arial"/>
                <w:sz w:val="14"/>
                <w:szCs w:val="16"/>
              </w:rPr>
              <w:t xml:space="preserve"> organizacja/jednostka/uznana strona trzecia</w:t>
            </w:r>
          </w:p>
          <w:p w14:paraId="0E086090" w14:textId="77777777" w:rsidR="00A2775E" w:rsidRPr="00A74EA8" w:rsidRDefault="00A2775E" w:rsidP="00A2775E">
            <w:pPr>
              <w:spacing w:before="120"/>
              <w:ind w:left="68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="Calibri" w:hAnsi="Calibri"/>
                <w:b/>
                <w:sz w:val="14"/>
                <w:szCs w:val="14"/>
              </w:rPr>
              <w:t xml:space="preserve">Nazwa firmy 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726D2444" w14:textId="77777777" w:rsidR="00A2775E" w:rsidRPr="00A74EA8" w:rsidRDefault="00A2775E" w:rsidP="00A2775E">
            <w:pPr>
              <w:spacing w:before="120"/>
              <w:ind w:left="68"/>
              <w:rPr>
                <w:rFonts w:asciiTheme="minorHAnsi" w:hAnsiTheme="minorHAnsi" w:cstheme="minorHAnsi"/>
                <w:sz w:val="16"/>
                <w:szCs w:val="16"/>
              </w:rPr>
            </w:pPr>
            <w:r w:rsidRPr="00A74EA8">
              <w:rPr>
                <w:rFonts w:ascii="Calibri" w:hAnsi="Calibri"/>
                <w:b/>
                <w:sz w:val="14"/>
                <w:szCs w:val="14"/>
              </w:rPr>
              <w:t xml:space="preserve">Upoważniony przedstawiciel 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A74EA8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60152822" w14:textId="77777777" w:rsidR="00A2775E" w:rsidRPr="00A74EA8" w:rsidRDefault="00A2775E" w:rsidP="00A2775E">
            <w:pPr>
              <w:spacing w:before="120"/>
              <w:rPr>
                <w:rFonts w:ascii="Calibri" w:hAnsi="Calibri"/>
                <w:b/>
                <w:sz w:val="14"/>
                <w:szCs w:val="14"/>
              </w:rPr>
            </w:pPr>
          </w:p>
          <w:p w14:paraId="26B17BB1" w14:textId="77777777" w:rsidR="00A2775E" w:rsidRPr="00A74EA8" w:rsidRDefault="00A2775E" w:rsidP="00A2775E">
            <w:pPr>
              <w:spacing w:before="120"/>
              <w:rPr>
                <w:rFonts w:ascii="Calibri" w:hAnsi="Calibri" w:cs="Arial"/>
                <w:sz w:val="12"/>
                <w:szCs w:val="12"/>
                <w:u w:val="single"/>
              </w:rPr>
            </w:pPr>
          </w:p>
          <w:p w14:paraId="01E2F8E4" w14:textId="77777777" w:rsidR="00A2775E" w:rsidRPr="00A74EA8" w:rsidRDefault="00A2775E" w:rsidP="00A2775E">
            <w:pPr>
              <w:spacing w:before="120"/>
              <w:rPr>
                <w:rFonts w:ascii="Calibri" w:hAnsi="Calibri" w:cs="Arial"/>
                <w:sz w:val="12"/>
                <w:szCs w:val="12"/>
                <w:u w:val="single"/>
              </w:rPr>
            </w:pPr>
          </w:p>
          <w:p w14:paraId="7B72F028" w14:textId="77777777" w:rsidR="00A2775E" w:rsidRPr="00A74EA8" w:rsidRDefault="00A2775E" w:rsidP="00A2775E">
            <w:pPr>
              <w:spacing w:before="120"/>
              <w:rPr>
                <w:rFonts w:ascii="Calibri" w:hAnsi="Calibri" w:cs="Arial"/>
                <w:sz w:val="12"/>
                <w:szCs w:val="12"/>
                <w:u w:val="single"/>
              </w:rPr>
            </w:pPr>
          </w:p>
          <w:p w14:paraId="03742A9E" w14:textId="77777777" w:rsidR="00A2775E" w:rsidRPr="00A74EA8" w:rsidRDefault="00A2775E" w:rsidP="00A2775E">
            <w:pPr>
              <w:spacing w:before="120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2"/>
                <w:u w:val="single"/>
              </w:rPr>
              <w:t>Data, podpis przedstawiciela</w:t>
            </w:r>
            <w:r w:rsidRPr="00A74EA8">
              <w:rPr>
                <w:rFonts w:ascii="Calibri" w:hAnsi="Calibri" w:cs="Arial"/>
                <w:sz w:val="12"/>
                <w:szCs w:val="12"/>
              </w:rPr>
              <w:t xml:space="preserve">                                                                                                                    </w:t>
            </w:r>
            <w:r w:rsidRPr="00A74EA8">
              <w:rPr>
                <w:rFonts w:ascii="Calibri" w:hAnsi="Calibri" w:cs="Arial"/>
                <w:sz w:val="12"/>
                <w:szCs w:val="12"/>
                <w:u w:val="single"/>
              </w:rPr>
              <w:t xml:space="preserve">Pieczątka firmy </w:t>
            </w:r>
          </w:p>
          <w:p w14:paraId="1A93B22A" w14:textId="77777777" w:rsidR="00A2775E" w:rsidRPr="00A74EA8" w:rsidRDefault="00A2775E" w:rsidP="00466658">
            <w:pPr>
              <w:spacing w:after="60"/>
              <w:ind w:left="-85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A74EA8" w:rsidRPr="00A74EA8" w14:paraId="11BE5358" w14:textId="77777777" w:rsidTr="00A2775E">
        <w:trPr>
          <w:trHeight w:val="266"/>
        </w:trPr>
        <w:tc>
          <w:tcPr>
            <w:tcW w:w="5000" w:type="pct"/>
            <w:vMerge/>
          </w:tcPr>
          <w:p w14:paraId="783B3071" w14:textId="77777777" w:rsidR="00A2775E" w:rsidRPr="00A74EA8" w:rsidRDefault="00A2775E" w:rsidP="00466658">
            <w:pPr>
              <w:spacing w:after="120"/>
              <w:ind w:left="-85"/>
              <w:rPr>
                <w:rFonts w:ascii="Calibri" w:hAnsi="Calibri" w:cs="Arial"/>
                <w:b/>
                <w:sz w:val="12"/>
                <w:szCs w:val="12"/>
                <w:u w:val="single"/>
              </w:rPr>
            </w:pPr>
          </w:p>
        </w:tc>
      </w:tr>
      <w:tr w:rsidR="00A74EA8" w:rsidRPr="00A74EA8" w14:paraId="29638F4C" w14:textId="77777777" w:rsidTr="00A2775E">
        <w:trPr>
          <w:trHeight w:val="266"/>
        </w:trPr>
        <w:tc>
          <w:tcPr>
            <w:tcW w:w="5000" w:type="pct"/>
            <w:vMerge/>
          </w:tcPr>
          <w:p w14:paraId="4D9006D9" w14:textId="77777777" w:rsidR="00A2775E" w:rsidRPr="00A74EA8" w:rsidRDefault="00A2775E" w:rsidP="00466658">
            <w:pPr>
              <w:spacing w:after="120"/>
              <w:ind w:left="-85"/>
              <w:rPr>
                <w:rFonts w:ascii="Calibri" w:hAnsi="Calibri" w:cs="Arial"/>
                <w:b/>
                <w:sz w:val="12"/>
                <w:szCs w:val="12"/>
                <w:u w:val="single"/>
              </w:rPr>
            </w:pPr>
          </w:p>
        </w:tc>
      </w:tr>
    </w:tbl>
    <w:p w14:paraId="6B7D0FA1" w14:textId="77777777" w:rsidR="001B157E" w:rsidRPr="00A74EA8" w:rsidRDefault="00DB5E9E" w:rsidP="00EC6A22">
      <w:pPr>
        <w:spacing w:before="120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>A</w:t>
      </w:r>
      <w:r w:rsidR="0029476A" w:rsidRPr="00A74EA8">
        <w:rPr>
          <w:rFonts w:ascii="Calibri" w:hAnsi="Calibri"/>
          <w:b/>
          <w:sz w:val="18"/>
          <w:szCs w:val="18"/>
        </w:rPr>
        <w:t>5</w:t>
      </w:r>
      <w:r w:rsidRPr="00A74EA8">
        <w:rPr>
          <w:rFonts w:ascii="Calibri" w:hAnsi="Calibri"/>
          <w:b/>
          <w:sz w:val="18"/>
          <w:szCs w:val="18"/>
        </w:rPr>
        <w:t xml:space="preserve">. </w:t>
      </w:r>
      <w:r w:rsidR="000233C0" w:rsidRPr="00A74EA8">
        <w:rPr>
          <w:rFonts w:ascii="Calibri" w:hAnsi="Calibri"/>
          <w:b/>
          <w:sz w:val="18"/>
          <w:szCs w:val="18"/>
        </w:rPr>
        <w:t>Informacje d</w:t>
      </w:r>
      <w:r w:rsidRPr="00A74EA8">
        <w:rPr>
          <w:rFonts w:ascii="Calibri" w:hAnsi="Calibri"/>
          <w:b/>
          <w:sz w:val="18"/>
          <w:szCs w:val="18"/>
        </w:rPr>
        <w:t>odatkowe</w:t>
      </w:r>
    </w:p>
    <w:p w14:paraId="37CD7618" w14:textId="77777777" w:rsidR="00DB5E9E" w:rsidRPr="00A74EA8" w:rsidRDefault="005B2158" w:rsidP="00EC6A22">
      <w:pPr>
        <w:spacing w:after="120"/>
        <w:ind w:left="113"/>
        <w:rPr>
          <w:rFonts w:ascii="Calibri" w:hAnsi="Calibri"/>
          <w:b/>
          <w:sz w:val="12"/>
          <w:szCs w:val="12"/>
        </w:rPr>
      </w:pPr>
      <w:r w:rsidRPr="00A74EA8">
        <w:rPr>
          <w:rFonts w:ascii="Calibri" w:hAnsi="Calibri" w:cs="Arial"/>
          <w:sz w:val="12"/>
          <w:szCs w:val="12"/>
        </w:rPr>
        <w:t xml:space="preserve">Proszę </w:t>
      </w:r>
      <w:r w:rsidR="00DB5E9E" w:rsidRPr="00A74EA8">
        <w:rPr>
          <w:rFonts w:ascii="Calibri" w:hAnsi="Calibri" w:cs="Arial"/>
          <w:sz w:val="12"/>
          <w:szCs w:val="12"/>
        </w:rPr>
        <w:t>zaznaczyć odpowiednie jeśli ma zastosowanie</w:t>
      </w:r>
      <w:r w:rsidRPr="00A74EA8">
        <w:rPr>
          <w:rFonts w:ascii="Calibri" w:hAnsi="Calibri" w:cs="Arial"/>
          <w:sz w:val="12"/>
          <w:szCs w:val="1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6"/>
        <w:gridCol w:w="8465"/>
      </w:tblGrid>
      <w:tr w:rsidR="00A74EA8" w:rsidRPr="00A74EA8" w14:paraId="78B6A5F6" w14:textId="77777777" w:rsidTr="00AC0339">
        <w:tc>
          <w:tcPr>
            <w:tcW w:w="725" w:type="pct"/>
            <w:tcBorders>
              <w:top w:val="single" w:sz="6" w:space="0" w:color="auto"/>
              <w:left w:val="single" w:sz="8" w:space="0" w:color="auto"/>
            </w:tcBorders>
            <w:shd w:val="clear" w:color="auto" w:fill="F2F2F2"/>
            <w:vAlign w:val="center"/>
          </w:tcPr>
          <w:p w14:paraId="6038520E" w14:textId="77777777" w:rsidR="00DB5E9E" w:rsidRPr="00A74EA8" w:rsidRDefault="00DB5E9E" w:rsidP="00811B2F">
            <w:pPr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Język</w:t>
            </w:r>
          </w:p>
        </w:tc>
        <w:tc>
          <w:tcPr>
            <w:tcW w:w="4275" w:type="pct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6BB0CD08" w14:textId="77777777" w:rsidR="00DB5E9E" w:rsidRPr="00A74EA8" w:rsidRDefault="00DB5E9E" w:rsidP="00613AEF">
            <w:pPr>
              <w:tabs>
                <w:tab w:val="left" w:pos="371"/>
              </w:tabs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 xml:space="preserve">Wnioskuję o przeprowadzenie egzaminu w języku: </w:t>
            </w:r>
            <w:r w:rsidR="00613AEF" w:rsidRPr="00A74EA8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YBIERZ"/>
                    <w:listEntry w:val="polskim"/>
                    <w:listEntry w:val="angielskim"/>
                  </w:ddList>
                </w:ffData>
              </w:fldChar>
            </w:r>
            <w:r w:rsidR="00613AEF" w:rsidRPr="00A74EA8">
              <w:rPr>
                <w:rFonts w:ascii="Calibri" w:hAnsi="Calibri"/>
                <w:sz w:val="14"/>
                <w:szCs w:val="14"/>
              </w:rPr>
              <w:instrText xml:space="preserve"> FORMDROPDOWN </w:instrText>
            </w:r>
            <w:r w:rsidR="004E4E95">
              <w:rPr>
                <w:rFonts w:ascii="Calibri" w:hAnsi="Calibri"/>
                <w:sz w:val="14"/>
                <w:szCs w:val="14"/>
              </w:rPr>
            </w:r>
            <w:r w:rsidR="004E4E95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613AEF" w:rsidRPr="00A74EA8">
              <w:rPr>
                <w:rFonts w:ascii="Calibri" w:hAnsi="Calibri"/>
                <w:sz w:val="14"/>
                <w:szCs w:val="14"/>
              </w:rPr>
              <w:fldChar w:fldCharType="end"/>
            </w:r>
            <w:r w:rsidR="007B686A" w:rsidRPr="00A74EA8">
              <w:rPr>
                <w:rFonts w:ascii="Calibri" w:hAnsi="Calibri"/>
                <w:sz w:val="14"/>
                <w:szCs w:val="14"/>
              </w:rPr>
              <w:t>.</w:t>
            </w:r>
          </w:p>
        </w:tc>
      </w:tr>
      <w:tr w:rsidR="00A74EA8" w:rsidRPr="00A74EA8" w14:paraId="73201147" w14:textId="77777777" w:rsidTr="00811B2F">
        <w:tc>
          <w:tcPr>
            <w:tcW w:w="725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1209CA87" w14:textId="77777777" w:rsidR="00DB5E9E" w:rsidRPr="00A74EA8" w:rsidRDefault="00DB5E9E" w:rsidP="00472BF7">
            <w:pPr>
              <w:tabs>
                <w:tab w:val="left" w:pos="371"/>
              </w:tabs>
              <w:jc w:val="both"/>
              <w:rPr>
                <w:rFonts w:ascii="Calibri" w:hAnsi="Calibri" w:cs="Arial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4"/>
              </w:rPr>
              <w:t>Własna aparatura</w:t>
            </w:r>
          </w:p>
        </w:tc>
        <w:tc>
          <w:tcPr>
            <w:tcW w:w="4275" w:type="pct"/>
            <w:tcBorders>
              <w:right w:val="single" w:sz="8" w:space="0" w:color="auto"/>
            </w:tcBorders>
          </w:tcPr>
          <w:p w14:paraId="1CAB4FC6" w14:textId="77777777" w:rsidR="00DB5E9E" w:rsidRPr="00A74EA8" w:rsidRDefault="00DB5E9E" w:rsidP="00F72C38">
            <w:pPr>
              <w:ind w:left="227" w:hanging="227"/>
              <w:jc w:val="both"/>
              <w:rPr>
                <w:rFonts w:ascii="Calibri" w:hAnsi="Calibri" w:cs="Arial"/>
                <w:sz w:val="14"/>
                <w:szCs w:val="12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="00F72C38" w:rsidRPr="00A74EA8">
              <w:rPr>
                <w:rFonts w:ascii="Calibri" w:hAnsi="Calibri" w:cs="Arial"/>
                <w:sz w:val="14"/>
                <w:szCs w:val="16"/>
              </w:rPr>
              <w:tab/>
            </w:r>
            <w:r w:rsidRPr="00A74EA8">
              <w:rPr>
                <w:rFonts w:ascii="Calibri" w:hAnsi="Calibri" w:cs="Arial"/>
                <w:sz w:val="14"/>
                <w:szCs w:val="16"/>
              </w:rPr>
              <w:t>Zgłaszam chęć przystąpienia do egzaminu praktycznego z własną aparaturą do badań w związku z czym dołączam aktualne świade</w:t>
            </w:r>
            <w:r w:rsidRPr="00A74EA8">
              <w:rPr>
                <w:rFonts w:ascii="Calibri" w:hAnsi="Calibri" w:cs="Arial"/>
                <w:sz w:val="14"/>
                <w:szCs w:val="12"/>
              </w:rPr>
              <w:t>ctwo(a) jej</w:t>
            </w:r>
            <w:r w:rsidR="00811B2F" w:rsidRPr="00A74EA8">
              <w:rPr>
                <w:rFonts w:ascii="Calibri" w:hAnsi="Calibri" w:cs="Arial"/>
                <w:sz w:val="14"/>
                <w:szCs w:val="12"/>
              </w:rPr>
              <w:t> </w:t>
            </w:r>
            <w:r w:rsidR="00287A87" w:rsidRPr="00A74EA8">
              <w:rPr>
                <w:rFonts w:ascii="Calibri" w:hAnsi="Calibri" w:cs="Arial"/>
                <w:sz w:val="14"/>
                <w:szCs w:val="12"/>
              </w:rPr>
              <w:t>kalibracji</w:t>
            </w:r>
            <w:r w:rsidRPr="00A74EA8">
              <w:rPr>
                <w:rFonts w:ascii="Calibri" w:hAnsi="Calibri" w:cs="Arial"/>
                <w:sz w:val="14"/>
                <w:szCs w:val="12"/>
              </w:rPr>
              <w:t>.</w:t>
            </w:r>
          </w:p>
        </w:tc>
      </w:tr>
      <w:tr w:rsidR="00A74EA8" w:rsidRPr="00A74EA8" w14:paraId="50C4F8F6" w14:textId="77777777" w:rsidTr="00811B2F">
        <w:tc>
          <w:tcPr>
            <w:tcW w:w="725" w:type="pct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043D365" w14:textId="77777777" w:rsidR="00DB5E9E" w:rsidRPr="00A74EA8" w:rsidRDefault="00DB5E9E" w:rsidP="00472BF7">
            <w:pPr>
              <w:tabs>
                <w:tab w:val="left" w:pos="371"/>
              </w:tabs>
              <w:jc w:val="both"/>
              <w:rPr>
                <w:rFonts w:ascii="Calibri" w:hAnsi="Calibri" w:cs="Arial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4"/>
              </w:rPr>
              <w:t>Specjalne potrzeby</w:t>
            </w:r>
          </w:p>
        </w:tc>
        <w:tc>
          <w:tcPr>
            <w:tcW w:w="4275" w:type="pct"/>
            <w:tcBorders>
              <w:bottom w:val="single" w:sz="8" w:space="0" w:color="auto"/>
              <w:right w:val="single" w:sz="8" w:space="0" w:color="auto"/>
            </w:tcBorders>
          </w:tcPr>
          <w:p w14:paraId="3511943F" w14:textId="77777777" w:rsidR="00DB5E9E" w:rsidRPr="00A74EA8" w:rsidRDefault="00D1187F" w:rsidP="00F72C38">
            <w:pPr>
              <w:ind w:left="227" w:hanging="227"/>
              <w:jc w:val="both"/>
              <w:rPr>
                <w:rFonts w:asciiTheme="minorHAnsi" w:hAnsiTheme="minorHAnsi" w:cstheme="minorHAnsi"/>
                <w:sz w:val="14"/>
                <w:szCs w:val="16"/>
              </w:rPr>
            </w:pPr>
            <w:r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="00F72C38" w:rsidRPr="00A74EA8">
              <w:rPr>
                <w:rFonts w:ascii="Calibri" w:hAnsi="Calibri" w:cs="Arial"/>
                <w:sz w:val="14"/>
                <w:szCs w:val="16"/>
              </w:rPr>
              <w:tab/>
            </w:r>
            <w:r w:rsidR="00DB5E9E" w:rsidRPr="00A74EA8">
              <w:rPr>
                <w:rFonts w:ascii="Calibri" w:hAnsi="Calibri" w:cs="Arial"/>
                <w:sz w:val="14"/>
                <w:szCs w:val="12"/>
              </w:rPr>
              <w:t xml:space="preserve">Wnoszę o wydłużenie czasu egzaminu </w:t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t xml:space="preserve"> teoretycznego lub </w:t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instrText xml:space="preserve"> FORMCHECKBOX </w:instrText>
            </w:r>
            <w:r w:rsidR="004E4E95">
              <w:rPr>
                <w:rFonts w:ascii="Calibri" w:hAnsi="Calibri" w:cs="Arial"/>
                <w:sz w:val="14"/>
                <w:szCs w:val="16"/>
              </w:rPr>
            </w:r>
            <w:r w:rsidR="004E4E95">
              <w:rPr>
                <w:rFonts w:ascii="Calibri" w:hAnsi="Calibri" w:cs="Arial"/>
                <w:sz w:val="14"/>
                <w:szCs w:val="16"/>
              </w:rPr>
              <w:fldChar w:fldCharType="separate"/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fldChar w:fldCharType="end"/>
            </w:r>
            <w:r w:rsidR="000233C0" w:rsidRPr="00A74EA8">
              <w:rPr>
                <w:rFonts w:ascii="Calibri" w:hAnsi="Calibri" w:cs="Arial"/>
                <w:sz w:val="14"/>
                <w:szCs w:val="16"/>
              </w:rPr>
              <w:t xml:space="preserve"> praktycznego </w:t>
            </w:r>
            <w:r w:rsidR="00DB5E9E" w:rsidRPr="00A74EA8">
              <w:rPr>
                <w:rFonts w:ascii="Calibri" w:hAnsi="Calibri" w:cs="Arial"/>
                <w:sz w:val="14"/>
                <w:szCs w:val="12"/>
              </w:rPr>
              <w:t>z powodu</w:t>
            </w:r>
            <w:r w:rsidR="00DB5E9E" w:rsidRPr="00A74EA8">
              <w:rPr>
                <w:rFonts w:asciiTheme="minorHAnsi" w:hAnsiTheme="minorHAnsi" w:cstheme="minorHAnsi"/>
                <w:sz w:val="14"/>
                <w:szCs w:val="12"/>
              </w:rPr>
              <w:t xml:space="preserve">: </w:t>
            </w:r>
            <w:r w:rsidR="00DB5E9E" w:rsidRPr="00A74EA8">
              <w:rPr>
                <w:rFonts w:asciiTheme="minorHAnsi" w:hAnsiTheme="minorHAnsi" w:cstheme="minorHAnsi"/>
                <w:sz w:val="14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B5E9E" w:rsidRPr="00A74EA8">
              <w:rPr>
                <w:rFonts w:asciiTheme="minorHAnsi" w:hAnsiTheme="minorHAnsi" w:cstheme="minorHAnsi"/>
                <w:sz w:val="14"/>
                <w:szCs w:val="16"/>
              </w:rPr>
              <w:instrText xml:space="preserve"> FORMTEXT </w:instrText>
            </w:r>
            <w:r w:rsidR="00DB5E9E" w:rsidRPr="00A74EA8">
              <w:rPr>
                <w:rFonts w:asciiTheme="minorHAnsi" w:hAnsiTheme="minorHAnsi" w:cstheme="minorHAnsi"/>
                <w:sz w:val="14"/>
                <w:szCs w:val="16"/>
              </w:rPr>
            </w:r>
            <w:r w:rsidR="00DB5E9E" w:rsidRPr="00A74EA8">
              <w:rPr>
                <w:rFonts w:asciiTheme="minorHAnsi" w:hAnsiTheme="minorHAnsi" w:cstheme="minorHAnsi"/>
                <w:sz w:val="14"/>
                <w:szCs w:val="16"/>
              </w:rPr>
              <w:fldChar w:fldCharType="separate"/>
            </w:r>
            <w:r w:rsidR="00DB5E9E" w:rsidRPr="00A74EA8">
              <w:rPr>
                <w:rFonts w:asciiTheme="minorHAnsi" w:hAnsiTheme="minorHAnsi" w:cstheme="minorHAnsi"/>
                <w:noProof/>
                <w:sz w:val="14"/>
                <w:szCs w:val="16"/>
              </w:rPr>
              <w:t> </w:t>
            </w:r>
            <w:r w:rsidR="00DB5E9E" w:rsidRPr="00A74EA8">
              <w:rPr>
                <w:rFonts w:asciiTheme="minorHAnsi" w:hAnsiTheme="minorHAnsi" w:cstheme="minorHAnsi"/>
                <w:noProof/>
                <w:sz w:val="14"/>
                <w:szCs w:val="16"/>
              </w:rPr>
              <w:t> </w:t>
            </w:r>
            <w:r w:rsidR="00DB5E9E" w:rsidRPr="00A74EA8">
              <w:rPr>
                <w:rFonts w:asciiTheme="minorHAnsi" w:hAnsiTheme="minorHAnsi" w:cstheme="minorHAnsi"/>
                <w:noProof/>
                <w:sz w:val="14"/>
                <w:szCs w:val="16"/>
              </w:rPr>
              <w:t> </w:t>
            </w:r>
            <w:r w:rsidR="00DB5E9E" w:rsidRPr="00A74EA8">
              <w:rPr>
                <w:rFonts w:asciiTheme="minorHAnsi" w:hAnsiTheme="minorHAnsi" w:cstheme="minorHAnsi"/>
                <w:noProof/>
                <w:sz w:val="14"/>
                <w:szCs w:val="16"/>
              </w:rPr>
              <w:t> </w:t>
            </w:r>
            <w:r w:rsidR="00DB5E9E" w:rsidRPr="00A74EA8">
              <w:rPr>
                <w:rFonts w:asciiTheme="minorHAnsi" w:hAnsiTheme="minorHAnsi" w:cstheme="minorHAnsi"/>
                <w:noProof/>
                <w:sz w:val="14"/>
                <w:szCs w:val="16"/>
              </w:rPr>
              <w:t> </w:t>
            </w:r>
            <w:r w:rsidR="00DB5E9E" w:rsidRPr="00A74EA8">
              <w:rPr>
                <w:rFonts w:asciiTheme="minorHAnsi" w:hAnsiTheme="minorHAnsi" w:cstheme="minorHAnsi"/>
                <w:sz w:val="14"/>
                <w:szCs w:val="16"/>
              </w:rPr>
              <w:fldChar w:fldCharType="end"/>
            </w:r>
            <w:r w:rsidR="007B686A" w:rsidRPr="00A74EA8">
              <w:rPr>
                <w:rFonts w:asciiTheme="minorHAnsi" w:hAnsiTheme="minorHAnsi" w:cstheme="minorHAnsi"/>
                <w:sz w:val="14"/>
                <w:szCs w:val="16"/>
              </w:rPr>
              <w:t>.</w:t>
            </w:r>
          </w:p>
          <w:p w14:paraId="7E710475" w14:textId="77777777" w:rsidR="00DB5E9E" w:rsidRPr="00A74EA8" w:rsidRDefault="00DB5E9E" w:rsidP="006961DB">
            <w:pPr>
              <w:ind w:left="204"/>
              <w:jc w:val="both"/>
              <w:rPr>
                <w:rFonts w:ascii="Calibri" w:hAnsi="Calibri" w:cs="Arial"/>
                <w:sz w:val="14"/>
                <w:szCs w:val="12"/>
              </w:rPr>
            </w:pPr>
            <w:r w:rsidRPr="00A74EA8">
              <w:rPr>
                <w:rFonts w:asciiTheme="minorHAnsi" w:hAnsiTheme="minorHAnsi" w:cstheme="minorHAnsi"/>
                <w:sz w:val="14"/>
                <w:szCs w:val="16"/>
              </w:rPr>
              <w:t>Dołączam zaświadczenie od lekarza specjalisty uzasadniające wniosek.</w:t>
            </w:r>
          </w:p>
        </w:tc>
      </w:tr>
    </w:tbl>
    <w:p w14:paraId="2F8FC3F8" w14:textId="0498036D" w:rsidR="00822AAC" w:rsidRPr="00A74EA8" w:rsidRDefault="00822AAC" w:rsidP="00EC6A22">
      <w:pPr>
        <w:spacing w:before="120" w:after="120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>A</w:t>
      </w:r>
      <w:r w:rsidR="0029476A" w:rsidRPr="00A74EA8">
        <w:rPr>
          <w:rFonts w:ascii="Calibri" w:hAnsi="Calibri"/>
          <w:b/>
          <w:sz w:val="18"/>
          <w:szCs w:val="18"/>
        </w:rPr>
        <w:t>6</w:t>
      </w:r>
      <w:r w:rsidR="007D1D17" w:rsidRPr="00A74EA8">
        <w:rPr>
          <w:rFonts w:ascii="Calibri" w:hAnsi="Calibri"/>
          <w:b/>
          <w:sz w:val="18"/>
          <w:szCs w:val="18"/>
        </w:rPr>
        <w:t xml:space="preserve">. </w:t>
      </w:r>
      <w:r w:rsidRPr="00A74EA8">
        <w:rPr>
          <w:rFonts w:ascii="Calibri" w:hAnsi="Calibri"/>
          <w:b/>
          <w:sz w:val="18"/>
          <w:szCs w:val="18"/>
        </w:rPr>
        <w:t>Wymagane oświadczenia</w:t>
      </w:r>
      <w:r w:rsidR="00A324C3" w:rsidRPr="00A74EA8">
        <w:rPr>
          <w:rFonts w:ascii="Calibri" w:hAnsi="Calibri"/>
          <w:b/>
          <w:sz w:val="18"/>
          <w:szCs w:val="18"/>
        </w:rPr>
        <w:t xml:space="preserve"> </w:t>
      </w:r>
      <w:r w:rsidR="008F7660" w:rsidRPr="00A74EA8">
        <w:rPr>
          <w:rFonts w:ascii="Calibri" w:hAnsi="Calibri"/>
          <w:b/>
          <w:sz w:val="18"/>
          <w:szCs w:val="18"/>
        </w:rPr>
        <w:t>Wnioskującego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0"/>
        <w:gridCol w:w="2291"/>
      </w:tblGrid>
      <w:tr w:rsidR="00A74EA8" w:rsidRPr="00A74EA8" w14:paraId="73D5B138" w14:textId="77777777" w:rsidTr="00811B2F">
        <w:tc>
          <w:tcPr>
            <w:tcW w:w="3843" w:type="pct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center"/>
          </w:tcPr>
          <w:p w14:paraId="395DC953" w14:textId="77777777" w:rsidR="002D18A4" w:rsidRPr="00A74EA8" w:rsidRDefault="006730E1" w:rsidP="00961943">
            <w:pPr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4"/>
              </w:rPr>
              <w:t>Niniejszym o</w:t>
            </w:r>
            <w:r w:rsidR="002D18A4" w:rsidRPr="00A74EA8">
              <w:rPr>
                <w:rFonts w:ascii="Calibri" w:hAnsi="Calibri" w:cs="Arial"/>
                <w:sz w:val="14"/>
                <w:szCs w:val="14"/>
              </w:rPr>
              <w:t>świadczam, że stan zdrowia pozwala mi na udział w egzaminie NDT. Posiadam zaświadczenie od lekarza medycyny pracy o stanie zdrowia informujące o braku przeciwwskazań do wykonywania badań nieniszczących we w</w:t>
            </w:r>
            <w:r w:rsidR="00961943" w:rsidRPr="00A74EA8">
              <w:rPr>
                <w:rFonts w:ascii="Calibri" w:hAnsi="Calibri" w:cs="Arial"/>
                <w:sz w:val="14"/>
                <w:szCs w:val="14"/>
              </w:rPr>
              <w:t>nioskowanej metodzie</w:t>
            </w:r>
            <w:r w:rsidR="00EF0E9C" w:rsidRPr="00A74EA8">
              <w:rPr>
                <w:rFonts w:ascii="Calibri" w:hAnsi="Calibri" w:cs="Arial"/>
                <w:sz w:val="14"/>
                <w:szCs w:val="14"/>
              </w:rPr>
              <w:t>.</w:t>
            </w:r>
          </w:p>
        </w:tc>
        <w:tc>
          <w:tcPr>
            <w:tcW w:w="1157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0152E3" w14:textId="56C816C8" w:rsidR="002D18A4" w:rsidRPr="00A74EA8" w:rsidRDefault="002D18A4" w:rsidP="00AD00D2">
            <w:pPr>
              <w:tabs>
                <w:tab w:val="left" w:pos="371"/>
              </w:tabs>
              <w:spacing w:after="60"/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2"/>
                <w:szCs w:val="12"/>
                <w:u w:val="single"/>
              </w:rPr>
              <w:t xml:space="preserve">Podpis </w:t>
            </w:r>
            <w:r w:rsidR="008F7660" w:rsidRPr="00A74EA8">
              <w:rPr>
                <w:rFonts w:ascii="Calibri" w:hAnsi="Calibri" w:cs="Arial"/>
                <w:sz w:val="12"/>
                <w:szCs w:val="12"/>
                <w:u w:val="single"/>
              </w:rPr>
              <w:t>Wnioskującego</w:t>
            </w:r>
          </w:p>
        </w:tc>
      </w:tr>
      <w:tr w:rsidR="00A74EA8" w:rsidRPr="00A74EA8" w14:paraId="6D9C9D1F" w14:textId="77777777" w:rsidTr="00811B2F">
        <w:tc>
          <w:tcPr>
            <w:tcW w:w="3843" w:type="pct"/>
            <w:tcBorders>
              <w:left w:val="single" w:sz="8" w:space="0" w:color="auto"/>
            </w:tcBorders>
            <w:shd w:val="clear" w:color="auto" w:fill="F2F2F2"/>
            <w:vAlign w:val="center"/>
          </w:tcPr>
          <w:p w14:paraId="67FC9A9E" w14:textId="77777777" w:rsidR="002D18A4" w:rsidRPr="00A74EA8" w:rsidRDefault="006730E1" w:rsidP="00E71221">
            <w:pPr>
              <w:tabs>
                <w:tab w:val="left" w:pos="371"/>
              </w:tabs>
              <w:jc w:val="both"/>
              <w:rPr>
                <w:rFonts w:ascii="Calibri" w:hAnsi="Calibri" w:cs="Arial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4"/>
              </w:rPr>
              <w:t>Niniejszym o</w:t>
            </w:r>
            <w:r w:rsidR="002D18A4" w:rsidRPr="00A74EA8">
              <w:rPr>
                <w:rFonts w:ascii="Calibri" w:hAnsi="Calibri" w:cs="Arial"/>
                <w:sz w:val="14"/>
                <w:szCs w:val="14"/>
              </w:rPr>
              <w:t>świadczam, iż znane są mi przepisy oraz zasady BHP obowiązujące podczas wykonywania badań nieniszczących wnioskowaną metodą. Deklaruję w trakcie egzaminu przestrzegać wszelkich przepisów i zasad BHP związanych z wykonywaniem wnioskowanych badań nieniszczących.</w:t>
            </w:r>
          </w:p>
        </w:tc>
        <w:tc>
          <w:tcPr>
            <w:tcW w:w="1157" w:type="pct"/>
            <w:vMerge/>
            <w:tcBorders>
              <w:right w:val="single" w:sz="8" w:space="0" w:color="auto"/>
            </w:tcBorders>
          </w:tcPr>
          <w:p w14:paraId="60C4812E" w14:textId="77777777" w:rsidR="002D18A4" w:rsidRPr="00A74EA8" w:rsidRDefault="002D18A4" w:rsidP="00914EB8">
            <w:pPr>
              <w:tabs>
                <w:tab w:val="left" w:pos="371"/>
              </w:tabs>
              <w:spacing w:before="30"/>
              <w:rPr>
                <w:rFonts w:ascii="Calibri" w:hAnsi="Calibri" w:cs="Arial"/>
                <w:sz w:val="14"/>
                <w:szCs w:val="14"/>
              </w:rPr>
            </w:pPr>
          </w:p>
        </w:tc>
      </w:tr>
      <w:tr w:rsidR="00A74EA8" w:rsidRPr="00A74EA8" w14:paraId="6A3EE17B" w14:textId="77777777" w:rsidTr="00811B2F">
        <w:tc>
          <w:tcPr>
            <w:tcW w:w="3843" w:type="pct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C449F2E" w14:textId="77777777" w:rsidR="002D18A4" w:rsidRPr="00A74EA8" w:rsidRDefault="006730E1" w:rsidP="00E71221">
            <w:pPr>
              <w:tabs>
                <w:tab w:val="left" w:pos="371"/>
              </w:tabs>
              <w:jc w:val="both"/>
              <w:rPr>
                <w:rFonts w:ascii="Calibri" w:hAnsi="Calibri" w:cs="Arial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4"/>
              </w:rPr>
              <w:t>Niniejszym o</w:t>
            </w:r>
            <w:r w:rsidR="002D18A4" w:rsidRPr="00A74EA8">
              <w:rPr>
                <w:rFonts w:ascii="Calibri" w:hAnsi="Calibri" w:cs="Arial"/>
                <w:sz w:val="14"/>
                <w:szCs w:val="14"/>
              </w:rPr>
              <w:t xml:space="preserve">świadczam, że </w:t>
            </w:r>
            <w:r w:rsidR="00B437F3" w:rsidRPr="00A74EA8">
              <w:rPr>
                <w:rFonts w:ascii="Calibri" w:hAnsi="Calibri" w:cs="Arial"/>
                <w:sz w:val="14"/>
                <w:szCs w:val="14"/>
              </w:rPr>
              <w:t>przedstawione dane w niniejsz</w:t>
            </w:r>
            <w:r w:rsidR="00981FB5" w:rsidRPr="00A74EA8">
              <w:rPr>
                <w:rFonts w:ascii="Calibri" w:hAnsi="Calibri" w:cs="Arial"/>
                <w:sz w:val="14"/>
                <w:szCs w:val="14"/>
              </w:rPr>
              <w:t>ym dokumencie</w:t>
            </w:r>
            <w:r w:rsidR="00B437F3" w:rsidRPr="00A74EA8">
              <w:rPr>
                <w:rFonts w:ascii="Calibri" w:hAnsi="Calibri" w:cs="Arial"/>
                <w:sz w:val="14"/>
                <w:szCs w:val="14"/>
              </w:rPr>
              <w:t xml:space="preserve"> są zgodne z prawdą.</w:t>
            </w:r>
          </w:p>
        </w:tc>
        <w:tc>
          <w:tcPr>
            <w:tcW w:w="1157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F9B775C" w14:textId="77777777" w:rsidR="002D18A4" w:rsidRPr="00A74EA8" w:rsidRDefault="002D18A4" w:rsidP="00914EB8">
            <w:pPr>
              <w:tabs>
                <w:tab w:val="left" w:pos="371"/>
              </w:tabs>
              <w:spacing w:before="30"/>
              <w:rPr>
                <w:rFonts w:ascii="Calibri" w:hAnsi="Calibri" w:cs="Arial"/>
                <w:sz w:val="14"/>
                <w:szCs w:val="14"/>
              </w:rPr>
            </w:pPr>
          </w:p>
        </w:tc>
      </w:tr>
    </w:tbl>
    <w:p w14:paraId="095D1C74" w14:textId="77777777" w:rsidR="009E4C45" w:rsidRPr="00A74EA8" w:rsidRDefault="009E4C45" w:rsidP="00EC6A22">
      <w:pPr>
        <w:spacing w:before="120" w:after="120"/>
        <w:rPr>
          <w:rFonts w:ascii="Calibri" w:hAnsi="Calibri"/>
          <w:b/>
          <w:sz w:val="18"/>
          <w:szCs w:val="18"/>
        </w:rPr>
      </w:pPr>
      <w:r w:rsidRPr="00A74EA8">
        <w:rPr>
          <w:rFonts w:ascii="Calibri" w:hAnsi="Calibri"/>
          <w:b/>
          <w:sz w:val="18"/>
          <w:szCs w:val="18"/>
        </w:rPr>
        <w:t>A</w:t>
      </w:r>
      <w:r w:rsidR="0029476A" w:rsidRPr="00A74EA8">
        <w:rPr>
          <w:rFonts w:ascii="Calibri" w:hAnsi="Calibri"/>
          <w:b/>
          <w:sz w:val="18"/>
          <w:szCs w:val="18"/>
        </w:rPr>
        <w:t>7</w:t>
      </w:r>
      <w:r w:rsidRPr="00A74EA8">
        <w:rPr>
          <w:rFonts w:ascii="Calibri" w:hAnsi="Calibri"/>
          <w:b/>
          <w:sz w:val="18"/>
          <w:szCs w:val="18"/>
        </w:rPr>
        <w:t>. Wymagane oświadczenia Pracodawcy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0"/>
        <w:gridCol w:w="2291"/>
      </w:tblGrid>
      <w:tr w:rsidR="00A74EA8" w:rsidRPr="00A74EA8" w14:paraId="29D87382" w14:textId="77777777" w:rsidTr="00811B2F">
        <w:trPr>
          <w:trHeight w:val="485"/>
        </w:trPr>
        <w:tc>
          <w:tcPr>
            <w:tcW w:w="3843" w:type="pc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4FC7" w14:textId="551EDA9C" w:rsidR="00B437F3" w:rsidRPr="00A74EA8" w:rsidRDefault="006730E1" w:rsidP="00811B2F">
            <w:pPr>
              <w:ind w:left="-85"/>
              <w:jc w:val="both"/>
              <w:rPr>
                <w:rFonts w:ascii="Calibri" w:hAnsi="Calibri"/>
                <w:sz w:val="14"/>
                <w:szCs w:val="18"/>
              </w:rPr>
            </w:pPr>
            <w:r w:rsidRPr="00A74EA8">
              <w:rPr>
                <w:rFonts w:ascii="Calibri" w:hAnsi="Calibri"/>
                <w:sz w:val="14"/>
                <w:szCs w:val="18"/>
              </w:rPr>
              <w:t>Niniejszym o</w:t>
            </w:r>
            <w:r w:rsidR="00B437F3" w:rsidRPr="00A74EA8">
              <w:rPr>
                <w:rFonts w:ascii="Calibri" w:hAnsi="Calibri"/>
                <w:sz w:val="14"/>
                <w:szCs w:val="18"/>
              </w:rPr>
              <w:t>świadczam, że w przypadku udzielenia certyfikacji:</w:t>
            </w:r>
          </w:p>
          <w:p w14:paraId="6A1663A0" w14:textId="77777777" w:rsidR="00B437F3" w:rsidRPr="00A74EA8" w:rsidRDefault="00B437F3" w:rsidP="00811B2F">
            <w:pPr>
              <w:numPr>
                <w:ilvl w:val="0"/>
                <w:numId w:val="9"/>
              </w:numPr>
              <w:ind w:left="162" w:hanging="142"/>
              <w:jc w:val="both"/>
              <w:rPr>
                <w:rFonts w:ascii="Calibri" w:hAnsi="Calibri"/>
                <w:sz w:val="14"/>
                <w:szCs w:val="18"/>
              </w:rPr>
            </w:pPr>
            <w:r w:rsidRPr="00A74EA8">
              <w:rPr>
                <w:rFonts w:ascii="Calibri" w:hAnsi="Calibri"/>
                <w:sz w:val="14"/>
                <w:szCs w:val="18"/>
              </w:rPr>
              <w:t>nie będzie on wykonywał badań w imieniu mojej firmy przed wydaniem mu</w:t>
            </w:r>
            <w:r w:rsidR="00287A87" w:rsidRPr="00A74EA8">
              <w:rPr>
                <w:rFonts w:ascii="Calibri" w:hAnsi="Calibri"/>
                <w:sz w:val="14"/>
                <w:szCs w:val="18"/>
              </w:rPr>
              <w:t xml:space="preserve"> przez moją firmę</w:t>
            </w:r>
            <w:r w:rsidRPr="00A74EA8">
              <w:rPr>
                <w:rFonts w:ascii="Calibri" w:hAnsi="Calibri"/>
                <w:sz w:val="14"/>
                <w:szCs w:val="18"/>
              </w:rPr>
              <w:t xml:space="preserve"> upoważnienia</w:t>
            </w:r>
            <w:r w:rsidR="00287A87" w:rsidRPr="00A74EA8">
              <w:rPr>
                <w:rFonts w:ascii="Calibri" w:hAnsi="Calibri"/>
                <w:sz w:val="14"/>
                <w:szCs w:val="18"/>
              </w:rPr>
              <w:t xml:space="preserve"> </w:t>
            </w:r>
            <w:r w:rsidRPr="00A74EA8">
              <w:rPr>
                <w:rFonts w:ascii="Calibri" w:hAnsi="Calibri"/>
                <w:sz w:val="14"/>
                <w:szCs w:val="18"/>
              </w:rPr>
              <w:t>do wykonywania badań</w:t>
            </w:r>
            <w:r w:rsidR="00287A87" w:rsidRPr="00A74EA8">
              <w:rPr>
                <w:rFonts w:ascii="Calibri" w:hAnsi="Calibri"/>
                <w:sz w:val="14"/>
                <w:szCs w:val="18"/>
              </w:rPr>
              <w:t xml:space="preserve"> zgodnie z pkt 3.</w:t>
            </w:r>
            <w:r w:rsidR="002E04F6" w:rsidRPr="00A74EA8">
              <w:rPr>
                <w:rFonts w:ascii="Calibri" w:hAnsi="Calibri"/>
                <w:sz w:val="14"/>
                <w:szCs w:val="18"/>
              </w:rPr>
              <w:t xml:space="preserve">30 </w:t>
            </w:r>
            <w:r w:rsidR="00287A87" w:rsidRPr="00A74EA8">
              <w:rPr>
                <w:rFonts w:ascii="Calibri" w:hAnsi="Calibri"/>
                <w:sz w:val="14"/>
                <w:szCs w:val="18"/>
              </w:rPr>
              <w:t>normy PN-EN ISO 9712</w:t>
            </w:r>
            <w:r w:rsidRPr="00A74EA8">
              <w:rPr>
                <w:rFonts w:ascii="Calibri" w:hAnsi="Calibri"/>
                <w:sz w:val="14"/>
                <w:szCs w:val="18"/>
              </w:rPr>
              <w:t>;</w:t>
            </w:r>
          </w:p>
          <w:p w14:paraId="77F8E543" w14:textId="77777777" w:rsidR="00B437F3" w:rsidRPr="00A74EA8" w:rsidRDefault="00B437F3" w:rsidP="00811B2F">
            <w:pPr>
              <w:numPr>
                <w:ilvl w:val="0"/>
                <w:numId w:val="9"/>
              </w:numPr>
              <w:ind w:left="162" w:hanging="142"/>
              <w:jc w:val="both"/>
              <w:rPr>
                <w:rFonts w:ascii="Calibri" w:hAnsi="Calibri"/>
                <w:sz w:val="14"/>
                <w:szCs w:val="18"/>
              </w:rPr>
            </w:pPr>
            <w:r w:rsidRPr="00A74EA8">
              <w:rPr>
                <w:rFonts w:ascii="Calibri" w:hAnsi="Calibri"/>
                <w:sz w:val="14"/>
                <w:szCs w:val="18"/>
              </w:rPr>
              <w:t>będzie on wykonywał badania na podstawie corocznej kontroli ostrości wzroku.</w:t>
            </w:r>
          </w:p>
        </w:tc>
        <w:tc>
          <w:tcPr>
            <w:tcW w:w="1157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802A03" w14:textId="77777777" w:rsidR="00B437F3" w:rsidRPr="00A74EA8" w:rsidRDefault="00B437F3" w:rsidP="00811B2F">
            <w:pPr>
              <w:spacing w:after="60"/>
              <w:ind w:left="-85"/>
              <w:jc w:val="center"/>
              <w:rPr>
                <w:rFonts w:ascii="Calibri" w:hAnsi="Calibri"/>
                <w:sz w:val="18"/>
                <w:szCs w:val="18"/>
              </w:rPr>
            </w:pPr>
            <w:r w:rsidRPr="00A74EA8">
              <w:rPr>
                <w:rFonts w:ascii="Calibri" w:hAnsi="Calibri" w:cs="Arial"/>
                <w:sz w:val="12"/>
                <w:szCs w:val="12"/>
                <w:u w:val="single"/>
              </w:rPr>
              <w:t>Pieczątka firmy oraz podpis Pracodawcy</w:t>
            </w:r>
          </w:p>
        </w:tc>
      </w:tr>
      <w:tr w:rsidR="00A74EA8" w:rsidRPr="00A74EA8" w14:paraId="2B61F529" w14:textId="77777777" w:rsidTr="00811B2F">
        <w:trPr>
          <w:trHeight w:val="137"/>
        </w:trPr>
        <w:tc>
          <w:tcPr>
            <w:tcW w:w="3843" w:type="pct"/>
            <w:tcBorders>
              <w:lef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40177" w14:textId="77777777" w:rsidR="001A24B5" w:rsidRPr="00A74EA8" w:rsidRDefault="001A24B5" w:rsidP="001A24B5">
            <w:pPr>
              <w:ind w:left="-85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 xml:space="preserve">Niniejszym </w:t>
            </w:r>
            <w:r w:rsidR="005B2158" w:rsidRPr="00A74EA8">
              <w:rPr>
                <w:rFonts w:ascii="Calibri" w:hAnsi="Calibri"/>
                <w:sz w:val="14"/>
                <w:szCs w:val="14"/>
              </w:rPr>
              <w:t>wyrażam zgodę</w:t>
            </w:r>
            <w:r w:rsidR="00046C2D" w:rsidRPr="00A74EA8">
              <w:rPr>
                <w:rFonts w:ascii="Calibri" w:hAnsi="Calibri"/>
                <w:sz w:val="14"/>
                <w:szCs w:val="14"/>
              </w:rPr>
              <w:t>, na</w:t>
            </w:r>
            <w:r w:rsidRPr="00A74EA8">
              <w:rPr>
                <w:rFonts w:ascii="Calibri" w:hAnsi="Calibri"/>
                <w:sz w:val="14"/>
                <w:szCs w:val="14"/>
              </w:rPr>
              <w:t>:</w:t>
            </w:r>
          </w:p>
          <w:p w14:paraId="334917C2" w14:textId="1BB5785A" w:rsidR="005654C0" w:rsidRPr="00A74EA8" w:rsidRDefault="00B926E9" w:rsidP="001A24B5">
            <w:pPr>
              <w:numPr>
                <w:ilvl w:val="0"/>
                <w:numId w:val="9"/>
              </w:numPr>
              <w:ind w:left="162" w:hanging="142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 w:cs="Calibri"/>
                <w:sz w:val="14"/>
                <w:szCs w:val="14"/>
              </w:rPr>
              <w:t xml:space="preserve">wstęp do pomieszczeń i obiektów, upoważnionym przedstawicielom TDT, celem sprawdzenia prawdziwości poświadczeń </w:t>
            </w:r>
            <w:r w:rsidR="008F7660" w:rsidRPr="00A74EA8">
              <w:rPr>
                <w:rFonts w:ascii="Calibri" w:hAnsi="Calibri" w:cs="Calibri"/>
                <w:sz w:val="14"/>
                <w:szCs w:val="14"/>
              </w:rPr>
              <w:t>Wnioskującego</w:t>
            </w:r>
            <w:r w:rsidR="00FD1332" w:rsidRPr="00A74EA8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A74EA8">
              <w:rPr>
                <w:rFonts w:ascii="Calibri" w:hAnsi="Calibri" w:cs="Calibri"/>
                <w:sz w:val="14"/>
                <w:szCs w:val="14"/>
              </w:rPr>
              <w:t>o stanie zdrowia, posiadania niezbędnej wiedzy teoretycznej oraz znajomości przepisów oraz zasad bhp w przypadku certyfikacji, nadzoru lub ubiegania się o ponowną certyfikację;</w:t>
            </w:r>
          </w:p>
          <w:p w14:paraId="16214C1D" w14:textId="1C95D175" w:rsidR="00B437F3" w:rsidRPr="00A74EA8" w:rsidRDefault="001A24B5" w:rsidP="001A24B5">
            <w:pPr>
              <w:numPr>
                <w:ilvl w:val="0"/>
                <w:numId w:val="9"/>
              </w:numPr>
              <w:ind w:left="162" w:hanging="142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wstęp do pomieszczeń i obiektów</w:t>
            </w:r>
            <w:r w:rsidR="00961943" w:rsidRPr="00A74EA8">
              <w:rPr>
                <w:rFonts w:ascii="Calibri" w:hAnsi="Calibri"/>
                <w:sz w:val="14"/>
                <w:szCs w:val="14"/>
              </w:rPr>
              <w:t>, upoważnionym przedstawicielom TDT,</w:t>
            </w:r>
            <w:r w:rsidRPr="00A74EA8">
              <w:rPr>
                <w:rFonts w:ascii="Calibri" w:hAnsi="Calibri"/>
                <w:sz w:val="14"/>
                <w:szCs w:val="14"/>
              </w:rPr>
              <w:t xml:space="preserve"> celem s</w:t>
            </w:r>
            <w:r w:rsidR="005B2158" w:rsidRPr="00A74EA8">
              <w:rPr>
                <w:rFonts w:ascii="Calibri" w:hAnsi="Calibri"/>
                <w:sz w:val="14"/>
                <w:szCs w:val="14"/>
              </w:rPr>
              <w:t xml:space="preserve">prawdzenia prawdziwości poświadczenia uzyskania lub ciągłości praktyki przemysłowej, w tym praktycznego wykonywania badań NDT przez </w:t>
            </w:r>
            <w:r w:rsidR="008F7660" w:rsidRPr="00A74EA8">
              <w:rPr>
                <w:rFonts w:ascii="Calibri" w:hAnsi="Calibri"/>
                <w:sz w:val="14"/>
                <w:szCs w:val="14"/>
              </w:rPr>
              <w:t>Wnioskującego</w:t>
            </w:r>
            <w:r w:rsidR="005B2158" w:rsidRPr="00A74EA8">
              <w:rPr>
                <w:rFonts w:ascii="Calibri" w:hAnsi="Calibri"/>
                <w:sz w:val="14"/>
                <w:szCs w:val="14"/>
              </w:rPr>
              <w:t xml:space="preserve">, oraz potwierdzenia kwalifikacji </w:t>
            </w:r>
            <w:r w:rsidR="008F7660" w:rsidRPr="00A74EA8">
              <w:rPr>
                <w:rFonts w:ascii="Calibri" w:hAnsi="Calibri"/>
                <w:sz w:val="14"/>
                <w:szCs w:val="14"/>
              </w:rPr>
              <w:t>Wnioskującego</w:t>
            </w:r>
            <w:r w:rsidR="00FD1332" w:rsidRPr="00A74EA8">
              <w:rPr>
                <w:rFonts w:ascii="Calibri" w:hAnsi="Calibri"/>
                <w:sz w:val="14"/>
                <w:szCs w:val="14"/>
              </w:rPr>
              <w:t xml:space="preserve"> </w:t>
            </w:r>
            <w:r w:rsidR="005B2158" w:rsidRPr="00A74EA8">
              <w:rPr>
                <w:rFonts w:ascii="Calibri" w:hAnsi="Calibri"/>
                <w:sz w:val="14"/>
                <w:szCs w:val="14"/>
              </w:rPr>
              <w:t xml:space="preserve">w przypadku ubiegania się o </w:t>
            </w:r>
            <w:r w:rsidR="002E04F6" w:rsidRPr="00A74EA8">
              <w:rPr>
                <w:rFonts w:ascii="Calibri" w:hAnsi="Calibri"/>
                <w:sz w:val="14"/>
                <w:szCs w:val="14"/>
              </w:rPr>
              <w:t>nadzór 1</w:t>
            </w:r>
            <w:r w:rsidR="00F708A6" w:rsidRPr="00A74EA8">
              <w:rPr>
                <w:rFonts w:ascii="Calibri" w:hAnsi="Calibri"/>
                <w:sz w:val="14"/>
                <w:szCs w:val="14"/>
              </w:rPr>
              <w:t xml:space="preserve">, 2 i 3. stopnia oraz </w:t>
            </w:r>
            <w:r w:rsidR="005B2158" w:rsidRPr="00A74EA8">
              <w:rPr>
                <w:rFonts w:ascii="Calibri" w:hAnsi="Calibri"/>
                <w:sz w:val="14"/>
                <w:szCs w:val="14"/>
              </w:rPr>
              <w:t>ponowną certyfikację 3. stopnia za pom</w:t>
            </w:r>
            <w:r w:rsidRPr="00A74EA8">
              <w:rPr>
                <w:rFonts w:ascii="Calibri" w:hAnsi="Calibri"/>
                <w:sz w:val="14"/>
                <w:szCs w:val="14"/>
              </w:rPr>
              <w:t xml:space="preserve">ocą </w:t>
            </w:r>
            <w:r w:rsidR="00F708A6" w:rsidRPr="00A74EA8">
              <w:rPr>
                <w:rFonts w:ascii="Calibri" w:hAnsi="Calibri"/>
                <w:sz w:val="14"/>
                <w:szCs w:val="14"/>
              </w:rPr>
              <w:t xml:space="preserve">ustrukturyzowanego </w:t>
            </w:r>
            <w:r w:rsidRPr="00A74EA8">
              <w:rPr>
                <w:rFonts w:ascii="Calibri" w:hAnsi="Calibri"/>
                <w:sz w:val="14"/>
                <w:szCs w:val="14"/>
              </w:rPr>
              <w:t>systemu punktów</w:t>
            </w:r>
            <w:r w:rsidR="00691EA4" w:rsidRPr="00A74EA8">
              <w:rPr>
                <w:rFonts w:ascii="Calibri" w:hAnsi="Calibri"/>
                <w:sz w:val="14"/>
                <w:szCs w:val="14"/>
              </w:rPr>
              <w:t>;</w:t>
            </w:r>
          </w:p>
          <w:p w14:paraId="1671B7D3" w14:textId="3A913232" w:rsidR="001A24B5" w:rsidRPr="00A74EA8" w:rsidRDefault="001A24B5" w:rsidP="00046C2D">
            <w:pPr>
              <w:numPr>
                <w:ilvl w:val="0"/>
                <w:numId w:val="9"/>
              </w:numPr>
              <w:ind w:left="162" w:hanging="142"/>
              <w:jc w:val="both"/>
              <w:rPr>
                <w:rFonts w:ascii="Calibri" w:hAnsi="Calibri"/>
                <w:sz w:val="14"/>
                <w:szCs w:val="14"/>
              </w:rPr>
            </w:pPr>
            <w:r w:rsidRPr="00A74EA8">
              <w:rPr>
                <w:rFonts w:ascii="Calibri" w:hAnsi="Calibri"/>
                <w:sz w:val="14"/>
                <w:szCs w:val="14"/>
              </w:rPr>
              <w:t>udzielenie</w:t>
            </w:r>
            <w:r w:rsidR="00046C2D" w:rsidRPr="00A74EA8">
              <w:rPr>
                <w:rFonts w:ascii="Calibri" w:hAnsi="Calibri"/>
                <w:sz w:val="14"/>
                <w:szCs w:val="14"/>
              </w:rPr>
              <w:t xml:space="preserve"> upoważnionym przedstawicielom TDT </w:t>
            </w:r>
            <w:r w:rsidRPr="00A74EA8">
              <w:rPr>
                <w:rFonts w:ascii="Calibri" w:hAnsi="Calibri"/>
                <w:sz w:val="14"/>
                <w:szCs w:val="14"/>
              </w:rPr>
              <w:t xml:space="preserve">niezbędnych informacji i przedstawienie koniecznych dokumentów oraz wyników badań dotyczących </w:t>
            </w:r>
            <w:r w:rsidR="008F7660" w:rsidRPr="00A74EA8">
              <w:rPr>
                <w:rFonts w:ascii="Calibri" w:hAnsi="Calibri"/>
                <w:sz w:val="14"/>
                <w:szCs w:val="14"/>
              </w:rPr>
              <w:t>Wnioskującego</w:t>
            </w:r>
            <w:r w:rsidR="00FD1332" w:rsidRPr="00A74EA8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A74EA8">
              <w:rPr>
                <w:rFonts w:ascii="Calibri" w:hAnsi="Calibri"/>
                <w:sz w:val="14"/>
                <w:szCs w:val="14"/>
              </w:rPr>
              <w:t>lub osoby certyfikowanej</w:t>
            </w:r>
            <w:r w:rsidR="0073715B" w:rsidRPr="00A74EA8">
              <w:rPr>
                <w:rFonts w:ascii="Calibri" w:hAnsi="Calibri"/>
                <w:sz w:val="14"/>
                <w:szCs w:val="14"/>
              </w:rPr>
              <w:t>.</w:t>
            </w:r>
          </w:p>
        </w:tc>
        <w:tc>
          <w:tcPr>
            <w:tcW w:w="1157" w:type="pct"/>
            <w:vMerge/>
            <w:tcBorders>
              <w:right w:val="single" w:sz="8" w:space="0" w:color="auto"/>
            </w:tcBorders>
          </w:tcPr>
          <w:p w14:paraId="23A5D17A" w14:textId="77777777" w:rsidR="00B437F3" w:rsidRPr="00A74EA8" w:rsidRDefault="00B437F3" w:rsidP="00811B2F">
            <w:pPr>
              <w:spacing w:after="120"/>
              <w:ind w:left="-85"/>
              <w:rPr>
                <w:rFonts w:ascii="Calibri" w:hAnsi="Calibri" w:cs="Arial"/>
                <w:b/>
                <w:sz w:val="12"/>
                <w:szCs w:val="12"/>
                <w:u w:val="single"/>
              </w:rPr>
            </w:pPr>
          </w:p>
        </w:tc>
      </w:tr>
      <w:tr w:rsidR="00A74EA8" w:rsidRPr="00A74EA8" w14:paraId="3D49D90B" w14:textId="77777777" w:rsidTr="00037E3A">
        <w:trPr>
          <w:trHeight w:val="227"/>
        </w:trPr>
        <w:tc>
          <w:tcPr>
            <w:tcW w:w="3843" w:type="pct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6F671" w14:textId="77777777" w:rsidR="005B2158" w:rsidRPr="00A74EA8" w:rsidRDefault="005B2158" w:rsidP="00811B2F">
            <w:pPr>
              <w:tabs>
                <w:tab w:val="left" w:pos="371"/>
              </w:tabs>
              <w:ind w:left="-85"/>
              <w:jc w:val="both"/>
              <w:rPr>
                <w:rFonts w:ascii="Calibri" w:hAnsi="Calibri" w:cs="Arial"/>
                <w:sz w:val="14"/>
                <w:szCs w:val="14"/>
              </w:rPr>
            </w:pPr>
            <w:r w:rsidRPr="00A74EA8">
              <w:rPr>
                <w:rFonts w:ascii="Calibri" w:hAnsi="Calibri" w:cs="Arial"/>
                <w:sz w:val="14"/>
                <w:szCs w:val="14"/>
              </w:rPr>
              <w:t>Niniejszym oświadczam, że przedstawione dane w niniejszym dokumencie są zgodne z prawdą.</w:t>
            </w:r>
          </w:p>
        </w:tc>
        <w:tc>
          <w:tcPr>
            <w:tcW w:w="1157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6E293101" w14:textId="77777777" w:rsidR="005B2158" w:rsidRPr="00A74EA8" w:rsidRDefault="005B2158" w:rsidP="00811B2F">
            <w:pPr>
              <w:spacing w:after="120"/>
              <w:ind w:left="-85"/>
              <w:rPr>
                <w:rFonts w:ascii="Calibri" w:hAnsi="Calibri" w:cs="Arial"/>
                <w:b/>
                <w:sz w:val="12"/>
                <w:szCs w:val="12"/>
                <w:u w:val="single"/>
              </w:rPr>
            </w:pPr>
          </w:p>
        </w:tc>
      </w:tr>
    </w:tbl>
    <w:p w14:paraId="55184134" w14:textId="77777777" w:rsidR="007B2F06" w:rsidRPr="00A74EA8" w:rsidRDefault="007B2F06" w:rsidP="00B56542">
      <w:pPr>
        <w:jc w:val="both"/>
        <w:rPr>
          <w:rFonts w:ascii="Calibri" w:hAnsi="Calibri" w:cs="Arial"/>
          <w:sz w:val="16"/>
          <w:szCs w:val="16"/>
        </w:rPr>
      </w:pPr>
    </w:p>
    <w:sectPr w:rsidR="007B2F06" w:rsidRPr="00A74EA8" w:rsidSect="00421F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8ADE6" w14:textId="77777777" w:rsidR="00BA1E07" w:rsidRDefault="00BA1E07" w:rsidP="008F3ACC">
      <w:r>
        <w:separator/>
      </w:r>
    </w:p>
  </w:endnote>
  <w:endnote w:type="continuationSeparator" w:id="0">
    <w:p w14:paraId="375778B1" w14:textId="77777777" w:rsidR="00BA1E07" w:rsidRDefault="00BA1E07" w:rsidP="008F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0E08C" w14:textId="77777777" w:rsidR="00466658" w:rsidRDefault="00466658" w:rsidP="00227BBC">
    <w:pPr>
      <w:pStyle w:val="Stopka"/>
      <w:jc w:val="right"/>
      <w:rPr>
        <w:rFonts w:ascii="Arial" w:hAnsi="Arial" w:cs="Arial"/>
        <w:sz w:val="12"/>
        <w:szCs w:val="12"/>
      </w:rPr>
    </w:pPr>
  </w:p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931"/>
      <w:gridCol w:w="1990"/>
    </w:tblGrid>
    <w:tr w:rsidR="00466658" w14:paraId="59EFC0A9" w14:textId="77777777" w:rsidTr="00B4686D">
      <w:tc>
        <w:tcPr>
          <w:tcW w:w="3997" w:type="pct"/>
          <w:tcMar>
            <w:top w:w="0" w:type="dxa"/>
            <w:left w:w="108" w:type="dxa"/>
            <w:bottom w:w="0" w:type="dxa"/>
            <w:right w:w="108" w:type="dxa"/>
          </w:tcMar>
        </w:tcPr>
        <w:p w14:paraId="3A732C4F" w14:textId="092BCA24" w:rsidR="00466658" w:rsidRDefault="00466658" w:rsidP="001F54E3">
          <w:pPr>
            <w:pStyle w:val="Stopka"/>
            <w:rPr>
              <w:rFonts w:ascii="Calibri" w:hAnsi="Calibri"/>
              <w:b/>
              <w:sz w:val="16"/>
              <w:szCs w:val="16"/>
            </w:rPr>
          </w:pPr>
          <w:r>
            <w:rPr>
              <w:rFonts w:ascii="Calibri" w:hAnsi="Calibri"/>
              <w:b/>
              <w:sz w:val="16"/>
              <w:szCs w:val="16"/>
            </w:rPr>
            <w:t>Fco-01_Zal_A_202607</w:t>
          </w:r>
          <w:r w:rsidR="00A74EA8">
            <w:rPr>
              <w:rFonts w:ascii="Calibri" w:hAnsi="Calibri"/>
              <w:b/>
              <w:sz w:val="16"/>
              <w:szCs w:val="16"/>
            </w:rPr>
            <w:t>1</w:t>
          </w:r>
          <w:r w:rsidR="005068B6">
            <w:rPr>
              <w:rFonts w:ascii="Calibri" w:hAnsi="Calibri"/>
              <w:b/>
              <w:sz w:val="16"/>
              <w:szCs w:val="16"/>
            </w:rPr>
            <w:t>3</w:t>
          </w:r>
          <w:r>
            <w:rPr>
              <w:rFonts w:ascii="Calibri" w:hAnsi="Calibri"/>
              <w:b/>
              <w:sz w:val="16"/>
              <w:szCs w:val="16"/>
            </w:rPr>
            <w:t>-2</w:t>
          </w:r>
        </w:p>
      </w:tc>
      <w:tc>
        <w:tcPr>
          <w:tcW w:w="1003" w:type="pct"/>
          <w:tcMar>
            <w:top w:w="0" w:type="dxa"/>
            <w:left w:w="108" w:type="dxa"/>
            <w:bottom w:w="0" w:type="dxa"/>
            <w:right w:w="108" w:type="dxa"/>
          </w:tcMar>
        </w:tcPr>
        <w:p w14:paraId="6F77972E" w14:textId="77777777" w:rsidR="00466658" w:rsidRDefault="00466658" w:rsidP="00227BBC">
          <w:pPr>
            <w:jc w:val="right"/>
          </w:pPr>
          <w:r>
            <w:rPr>
              <w:rFonts w:ascii="Calibri" w:hAnsi="Calibri"/>
              <w:b/>
              <w:sz w:val="16"/>
              <w:szCs w:val="16"/>
            </w:rPr>
            <w:t xml:space="preserve">Strona </w:t>
          </w:r>
          <w:r>
            <w:rPr>
              <w:rFonts w:ascii="Calibri" w:hAnsi="Calibri"/>
              <w:b/>
              <w:sz w:val="16"/>
              <w:szCs w:val="16"/>
            </w:rPr>
            <w:fldChar w:fldCharType="begin"/>
          </w:r>
          <w:r>
            <w:rPr>
              <w:rFonts w:ascii="Calibri" w:hAnsi="Calibri"/>
              <w:b/>
              <w:sz w:val="16"/>
              <w:szCs w:val="16"/>
            </w:rPr>
            <w:instrText xml:space="preserve"> PAGE </w:instrText>
          </w:r>
          <w:r>
            <w:rPr>
              <w:rFonts w:ascii="Calibri" w:hAnsi="Calibri"/>
              <w:b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noProof/>
              <w:sz w:val="16"/>
              <w:szCs w:val="16"/>
            </w:rPr>
            <w:t>1</w:t>
          </w:r>
          <w:r>
            <w:rPr>
              <w:rFonts w:ascii="Calibri" w:hAnsi="Calibri"/>
              <w:b/>
              <w:sz w:val="16"/>
              <w:szCs w:val="16"/>
            </w:rPr>
            <w:fldChar w:fldCharType="end"/>
          </w:r>
          <w:r>
            <w:rPr>
              <w:rFonts w:ascii="Calibri" w:hAnsi="Calibri"/>
              <w:b/>
              <w:sz w:val="16"/>
              <w:szCs w:val="16"/>
            </w:rPr>
            <w:t xml:space="preserve"> z </w:t>
          </w:r>
          <w:r>
            <w:rPr>
              <w:rFonts w:ascii="Calibri" w:hAnsi="Calibri"/>
              <w:b/>
              <w:sz w:val="16"/>
              <w:szCs w:val="16"/>
            </w:rPr>
            <w:fldChar w:fldCharType="begin"/>
          </w:r>
          <w:r>
            <w:rPr>
              <w:rFonts w:ascii="Calibri" w:hAnsi="Calibri"/>
              <w:b/>
              <w:sz w:val="16"/>
              <w:szCs w:val="16"/>
            </w:rPr>
            <w:instrText xml:space="preserve"> NUMPAGES </w:instrText>
          </w:r>
          <w:r>
            <w:rPr>
              <w:rFonts w:ascii="Calibri" w:hAnsi="Calibri"/>
              <w:b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noProof/>
              <w:sz w:val="16"/>
              <w:szCs w:val="16"/>
            </w:rPr>
            <w:t>2</w:t>
          </w:r>
          <w:r>
            <w:rPr>
              <w:rFonts w:ascii="Calibri" w:hAnsi="Calibri"/>
              <w:b/>
              <w:sz w:val="16"/>
              <w:szCs w:val="16"/>
            </w:rPr>
            <w:fldChar w:fldCharType="end"/>
          </w:r>
        </w:p>
      </w:tc>
    </w:tr>
  </w:tbl>
  <w:p w14:paraId="5DBF0476" w14:textId="77777777" w:rsidR="00466658" w:rsidRPr="00227BBC" w:rsidRDefault="00466658" w:rsidP="00227BB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5A2FD" w14:textId="77777777" w:rsidR="00466658" w:rsidRDefault="00466658">
    <w:pPr>
      <w:pStyle w:val="Stopka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Po przekazaniu do TDT informacje chronione</w:t>
    </w:r>
  </w:p>
  <w:p w14:paraId="14CA8D7E" w14:textId="77777777" w:rsidR="00466658" w:rsidRDefault="00466658">
    <w:pPr>
      <w:pStyle w:val="Stopka"/>
      <w:jc w:val="right"/>
      <w:rPr>
        <w:rFonts w:ascii="Arial" w:hAnsi="Arial" w:cs="Arial"/>
        <w:sz w:val="12"/>
        <w:szCs w:val="12"/>
      </w:rPr>
    </w:pPr>
  </w:p>
  <w:tbl>
    <w:tblPr>
      <w:tblW w:w="988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905"/>
      <w:gridCol w:w="1984"/>
    </w:tblGrid>
    <w:tr w:rsidR="00466658" w14:paraId="42F0545A" w14:textId="77777777">
      <w:tc>
        <w:tcPr>
          <w:tcW w:w="79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9A2DC7C" w14:textId="77777777" w:rsidR="00466658" w:rsidRDefault="00466658" w:rsidP="00227BBC">
          <w:pPr>
            <w:pStyle w:val="Stopka"/>
            <w:rPr>
              <w:rFonts w:ascii="Calibri" w:hAnsi="Calibri"/>
              <w:b/>
              <w:sz w:val="16"/>
              <w:szCs w:val="16"/>
            </w:rPr>
          </w:pPr>
          <w:r>
            <w:rPr>
              <w:rFonts w:ascii="Calibri" w:hAnsi="Calibri"/>
              <w:b/>
              <w:sz w:val="16"/>
              <w:szCs w:val="16"/>
            </w:rPr>
            <w:t>Fcp-01_A_20150320-12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7F1665A" w14:textId="77777777" w:rsidR="00466658" w:rsidRDefault="00466658">
          <w:pPr>
            <w:jc w:val="right"/>
          </w:pPr>
          <w:r>
            <w:rPr>
              <w:rFonts w:ascii="Calibri" w:hAnsi="Calibri"/>
              <w:b/>
              <w:sz w:val="16"/>
              <w:szCs w:val="16"/>
            </w:rPr>
            <w:t xml:space="preserve">Strona </w:t>
          </w:r>
          <w:r>
            <w:rPr>
              <w:rFonts w:ascii="Calibri" w:hAnsi="Calibri"/>
              <w:b/>
              <w:sz w:val="16"/>
              <w:szCs w:val="16"/>
            </w:rPr>
            <w:fldChar w:fldCharType="begin"/>
          </w:r>
          <w:r>
            <w:rPr>
              <w:rFonts w:ascii="Calibri" w:hAnsi="Calibri"/>
              <w:b/>
              <w:sz w:val="16"/>
              <w:szCs w:val="16"/>
            </w:rPr>
            <w:instrText xml:space="preserve"> PAGE </w:instrText>
          </w:r>
          <w:r>
            <w:rPr>
              <w:rFonts w:ascii="Calibri" w:hAnsi="Calibri"/>
              <w:b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noProof/>
              <w:sz w:val="16"/>
              <w:szCs w:val="16"/>
            </w:rPr>
            <w:t>1</w:t>
          </w:r>
          <w:r>
            <w:rPr>
              <w:rFonts w:ascii="Calibri" w:hAnsi="Calibri"/>
              <w:b/>
              <w:sz w:val="16"/>
              <w:szCs w:val="16"/>
            </w:rPr>
            <w:fldChar w:fldCharType="end"/>
          </w:r>
          <w:r>
            <w:rPr>
              <w:rFonts w:ascii="Calibri" w:hAnsi="Calibri"/>
              <w:b/>
              <w:sz w:val="16"/>
              <w:szCs w:val="16"/>
            </w:rPr>
            <w:t xml:space="preserve"> z </w:t>
          </w:r>
          <w:r>
            <w:rPr>
              <w:rFonts w:ascii="Calibri" w:hAnsi="Calibri"/>
              <w:b/>
              <w:sz w:val="16"/>
              <w:szCs w:val="16"/>
            </w:rPr>
            <w:fldChar w:fldCharType="begin"/>
          </w:r>
          <w:r>
            <w:rPr>
              <w:rFonts w:ascii="Calibri" w:hAnsi="Calibri"/>
              <w:b/>
              <w:sz w:val="16"/>
              <w:szCs w:val="16"/>
            </w:rPr>
            <w:instrText xml:space="preserve"> NUMPAGES </w:instrText>
          </w:r>
          <w:r>
            <w:rPr>
              <w:rFonts w:ascii="Calibri" w:hAnsi="Calibri"/>
              <w:b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noProof/>
              <w:sz w:val="16"/>
              <w:szCs w:val="16"/>
            </w:rPr>
            <w:t>2</w:t>
          </w:r>
          <w:r>
            <w:rPr>
              <w:rFonts w:ascii="Calibri" w:hAnsi="Calibri"/>
              <w:b/>
              <w:sz w:val="16"/>
              <w:szCs w:val="16"/>
            </w:rPr>
            <w:fldChar w:fldCharType="end"/>
          </w:r>
        </w:p>
      </w:tc>
    </w:tr>
  </w:tbl>
  <w:p w14:paraId="18E0C961" w14:textId="77777777" w:rsidR="00466658" w:rsidRDefault="00466658">
    <w:pPr>
      <w:pStyle w:val="Stopka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F0BF" w14:textId="77777777" w:rsidR="00BA1E07" w:rsidRDefault="00BA1E07" w:rsidP="008F3ACC">
      <w:r w:rsidRPr="008F3ACC">
        <w:rPr>
          <w:color w:val="000000"/>
        </w:rPr>
        <w:separator/>
      </w:r>
    </w:p>
  </w:footnote>
  <w:footnote w:type="continuationSeparator" w:id="0">
    <w:p w14:paraId="58A7D81C" w14:textId="77777777" w:rsidR="00BA1E07" w:rsidRDefault="00BA1E07" w:rsidP="008F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921"/>
    </w:tblGrid>
    <w:tr w:rsidR="00466658" w14:paraId="16A82101" w14:textId="77777777" w:rsidTr="00B4686D">
      <w:trPr>
        <w:trHeight w:hRule="exact" w:val="283"/>
      </w:trPr>
      <w:tc>
        <w:tcPr>
          <w:tcW w:w="5000" w:type="pct"/>
          <w:tcBorders>
            <w:bottom w:val="single" w:sz="18" w:space="0" w:color="000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61D8C9C" w14:textId="77777777" w:rsidR="00466658" w:rsidRDefault="00466658" w:rsidP="009D0C4B">
          <w:pPr>
            <w:pStyle w:val="Nagwek"/>
            <w:tabs>
              <w:tab w:val="clear" w:pos="4536"/>
              <w:tab w:val="clear" w:pos="9072"/>
            </w:tabs>
            <w:ind w:left="34" w:right="-112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TRANSPORTOWY DOZÓR TECHNICZNY</w:t>
          </w:r>
        </w:p>
      </w:tc>
    </w:tr>
  </w:tbl>
  <w:p w14:paraId="4B06DF28" w14:textId="77777777" w:rsidR="00466658" w:rsidRPr="009D0C4B" w:rsidRDefault="00466658">
    <w:pPr>
      <w:pStyle w:val="Nagwek"/>
      <w:rPr>
        <w:sz w:val="6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777"/>
    </w:tblGrid>
    <w:tr w:rsidR="00466658" w14:paraId="2B1BDCA2" w14:textId="77777777">
      <w:trPr>
        <w:trHeight w:hRule="exact" w:val="397"/>
      </w:trPr>
      <w:tc>
        <w:tcPr>
          <w:tcW w:w="9777" w:type="dxa"/>
          <w:tcBorders>
            <w:bottom w:val="single" w:sz="18" w:space="0" w:color="000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AEA5717" w14:textId="77777777" w:rsidR="00466658" w:rsidRDefault="00466658">
          <w:pPr>
            <w:pStyle w:val="Nagwek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TRANSPORTOWY DOZÓR TECHNICZNY</w:t>
          </w:r>
        </w:p>
      </w:tc>
    </w:tr>
  </w:tbl>
  <w:p w14:paraId="66EBED12" w14:textId="77777777" w:rsidR="00466658" w:rsidRDefault="00466658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27619"/>
    <w:multiLevelType w:val="hybridMultilevel"/>
    <w:tmpl w:val="DF521108"/>
    <w:lvl w:ilvl="0" w:tplc="3FB2F6B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50465E"/>
    <w:multiLevelType w:val="hybridMultilevel"/>
    <w:tmpl w:val="AE06D28C"/>
    <w:lvl w:ilvl="0" w:tplc="0415000F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2" w15:restartNumberingAfterBreak="0">
    <w:nsid w:val="2F2601DE"/>
    <w:multiLevelType w:val="hybridMultilevel"/>
    <w:tmpl w:val="86107A7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  <w:b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117449C"/>
    <w:multiLevelType w:val="hybridMultilevel"/>
    <w:tmpl w:val="5DD0617A"/>
    <w:lvl w:ilvl="0" w:tplc="08A4C820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DD09C3"/>
    <w:multiLevelType w:val="hybridMultilevel"/>
    <w:tmpl w:val="60784C5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CC763F"/>
    <w:multiLevelType w:val="hybridMultilevel"/>
    <w:tmpl w:val="2B70ACF0"/>
    <w:lvl w:ilvl="0" w:tplc="0415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6" w15:restartNumberingAfterBreak="0">
    <w:nsid w:val="521359D3"/>
    <w:multiLevelType w:val="hybridMultilevel"/>
    <w:tmpl w:val="A9CEAEB4"/>
    <w:lvl w:ilvl="0" w:tplc="C8226194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531634F5"/>
    <w:multiLevelType w:val="hybridMultilevel"/>
    <w:tmpl w:val="94866246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8" w15:restartNumberingAfterBreak="0">
    <w:nsid w:val="66F052E4"/>
    <w:multiLevelType w:val="hybridMultilevel"/>
    <w:tmpl w:val="7B62DCBA"/>
    <w:lvl w:ilvl="0" w:tplc="6F602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96983"/>
    <w:multiLevelType w:val="hybridMultilevel"/>
    <w:tmpl w:val="E0220AB4"/>
    <w:lvl w:ilvl="0" w:tplc="242E6F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54350"/>
    <w:multiLevelType w:val="hybridMultilevel"/>
    <w:tmpl w:val="725EF328"/>
    <w:lvl w:ilvl="0" w:tplc="A8BE19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670B4"/>
    <w:multiLevelType w:val="hybridMultilevel"/>
    <w:tmpl w:val="86CCB78E"/>
    <w:lvl w:ilvl="0" w:tplc="CD2463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4842E01"/>
    <w:multiLevelType w:val="hybridMultilevel"/>
    <w:tmpl w:val="565EBF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E33AC5"/>
    <w:multiLevelType w:val="hybridMultilevel"/>
    <w:tmpl w:val="9D50A7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12"/>
  </w:num>
  <w:num w:numId="11">
    <w:abstractNumId w:val="5"/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mirrorMargins/>
  <w:proofState w:spelling="clean"/>
  <w:attachedTemplate r:id="rId1"/>
  <w:documentProtection w:edit="forms" w:enforcement="1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E3"/>
    <w:rsid w:val="000046F9"/>
    <w:rsid w:val="00004EFA"/>
    <w:rsid w:val="000054C9"/>
    <w:rsid w:val="00005BF8"/>
    <w:rsid w:val="00007684"/>
    <w:rsid w:val="00011132"/>
    <w:rsid w:val="000162F0"/>
    <w:rsid w:val="0002179A"/>
    <w:rsid w:val="000233C0"/>
    <w:rsid w:val="00026D5A"/>
    <w:rsid w:val="000279D8"/>
    <w:rsid w:val="00030325"/>
    <w:rsid w:val="000313CE"/>
    <w:rsid w:val="000351E5"/>
    <w:rsid w:val="00037E3A"/>
    <w:rsid w:val="000420E9"/>
    <w:rsid w:val="0004686B"/>
    <w:rsid w:val="00046C2D"/>
    <w:rsid w:val="00046EF6"/>
    <w:rsid w:val="0005530D"/>
    <w:rsid w:val="00062E3F"/>
    <w:rsid w:val="000846B5"/>
    <w:rsid w:val="000862D9"/>
    <w:rsid w:val="000A1B05"/>
    <w:rsid w:val="000A29AA"/>
    <w:rsid w:val="000B5436"/>
    <w:rsid w:val="000B789F"/>
    <w:rsid w:val="000C0D31"/>
    <w:rsid w:val="000C4A30"/>
    <w:rsid w:val="000C57F8"/>
    <w:rsid w:val="000D3296"/>
    <w:rsid w:val="000D3726"/>
    <w:rsid w:val="000D4932"/>
    <w:rsid w:val="000D716A"/>
    <w:rsid w:val="000F70E3"/>
    <w:rsid w:val="00112C4A"/>
    <w:rsid w:val="001222DE"/>
    <w:rsid w:val="0013404B"/>
    <w:rsid w:val="00135355"/>
    <w:rsid w:val="00135F17"/>
    <w:rsid w:val="00137DEF"/>
    <w:rsid w:val="00145038"/>
    <w:rsid w:val="00147DC7"/>
    <w:rsid w:val="00170D7C"/>
    <w:rsid w:val="00171BDA"/>
    <w:rsid w:val="00172BFD"/>
    <w:rsid w:val="00174F83"/>
    <w:rsid w:val="001757C8"/>
    <w:rsid w:val="00175B40"/>
    <w:rsid w:val="001851F9"/>
    <w:rsid w:val="00191EE2"/>
    <w:rsid w:val="00195029"/>
    <w:rsid w:val="00195242"/>
    <w:rsid w:val="00196012"/>
    <w:rsid w:val="001A24B5"/>
    <w:rsid w:val="001A44B4"/>
    <w:rsid w:val="001A46C2"/>
    <w:rsid w:val="001B12FC"/>
    <w:rsid w:val="001B1518"/>
    <w:rsid w:val="001B157E"/>
    <w:rsid w:val="001B6683"/>
    <w:rsid w:val="001C051B"/>
    <w:rsid w:val="001C6439"/>
    <w:rsid w:val="001D0E03"/>
    <w:rsid w:val="001D3CE2"/>
    <w:rsid w:val="001D5FFF"/>
    <w:rsid w:val="001D6881"/>
    <w:rsid w:val="001E18BB"/>
    <w:rsid w:val="001E1F3B"/>
    <w:rsid w:val="001E50DF"/>
    <w:rsid w:val="001E6D96"/>
    <w:rsid w:val="001F54E3"/>
    <w:rsid w:val="001F5B82"/>
    <w:rsid w:val="001F62EB"/>
    <w:rsid w:val="001F72E2"/>
    <w:rsid w:val="0020261E"/>
    <w:rsid w:val="002050DA"/>
    <w:rsid w:val="00212AEA"/>
    <w:rsid w:val="00220271"/>
    <w:rsid w:val="00226C84"/>
    <w:rsid w:val="00227BBC"/>
    <w:rsid w:val="0023122B"/>
    <w:rsid w:val="00232A5A"/>
    <w:rsid w:val="00236693"/>
    <w:rsid w:val="00244220"/>
    <w:rsid w:val="00247823"/>
    <w:rsid w:val="0025046C"/>
    <w:rsid w:val="00253C0D"/>
    <w:rsid w:val="00263099"/>
    <w:rsid w:val="00274C12"/>
    <w:rsid w:val="002854C5"/>
    <w:rsid w:val="00287A87"/>
    <w:rsid w:val="00293744"/>
    <w:rsid w:val="0029476A"/>
    <w:rsid w:val="00294824"/>
    <w:rsid w:val="002A0C8D"/>
    <w:rsid w:val="002A2175"/>
    <w:rsid w:val="002A29DB"/>
    <w:rsid w:val="002B0B2B"/>
    <w:rsid w:val="002B2BE7"/>
    <w:rsid w:val="002B34A5"/>
    <w:rsid w:val="002B56B8"/>
    <w:rsid w:val="002B7171"/>
    <w:rsid w:val="002C5F54"/>
    <w:rsid w:val="002D18A4"/>
    <w:rsid w:val="002D250D"/>
    <w:rsid w:val="002D35DE"/>
    <w:rsid w:val="002D3D3F"/>
    <w:rsid w:val="002D4972"/>
    <w:rsid w:val="002D6729"/>
    <w:rsid w:val="002E04F6"/>
    <w:rsid w:val="002F27F7"/>
    <w:rsid w:val="002F2BE0"/>
    <w:rsid w:val="002F6368"/>
    <w:rsid w:val="002F7767"/>
    <w:rsid w:val="0030092F"/>
    <w:rsid w:val="0030347A"/>
    <w:rsid w:val="003041DE"/>
    <w:rsid w:val="00304EC2"/>
    <w:rsid w:val="00312ACB"/>
    <w:rsid w:val="00313E59"/>
    <w:rsid w:val="00317AB5"/>
    <w:rsid w:val="003201AE"/>
    <w:rsid w:val="003212CF"/>
    <w:rsid w:val="003239FB"/>
    <w:rsid w:val="0034126D"/>
    <w:rsid w:val="003415A3"/>
    <w:rsid w:val="0034202B"/>
    <w:rsid w:val="00345FFF"/>
    <w:rsid w:val="00353399"/>
    <w:rsid w:val="00353817"/>
    <w:rsid w:val="00357E20"/>
    <w:rsid w:val="00377C13"/>
    <w:rsid w:val="003825AE"/>
    <w:rsid w:val="00382ED0"/>
    <w:rsid w:val="00386EAD"/>
    <w:rsid w:val="0039489D"/>
    <w:rsid w:val="00396288"/>
    <w:rsid w:val="00397340"/>
    <w:rsid w:val="003A2FEB"/>
    <w:rsid w:val="003A39EC"/>
    <w:rsid w:val="003A6E10"/>
    <w:rsid w:val="003B0D2E"/>
    <w:rsid w:val="003B27D8"/>
    <w:rsid w:val="003B42BC"/>
    <w:rsid w:val="003B6636"/>
    <w:rsid w:val="003B7D7D"/>
    <w:rsid w:val="003C2F49"/>
    <w:rsid w:val="003C4502"/>
    <w:rsid w:val="003C681A"/>
    <w:rsid w:val="003C766F"/>
    <w:rsid w:val="003C7FDF"/>
    <w:rsid w:val="003D00D3"/>
    <w:rsid w:val="003D4304"/>
    <w:rsid w:val="003D5803"/>
    <w:rsid w:val="003E3CE0"/>
    <w:rsid w:val="003F5C94"/>
    <w:rsid w:val="003F6ACF"/>
    <w:rsid w:val="003F7F92"/>
    <w:rsid w:val="00401327"/>
    <w:rsid w:val="00401406"/>
    <w:rsid w:val="0040459D"/>
    <w:rsid w:val="00404DD1"/>
    <w:rsid w:val="00411C59"/>
    <w:rsid w:val="00413ACB"/>
    <w:rsid w:val="00421F7A"/>
    <w:rsid w:val="00432010"/>
    <w:rsid w:val="00436E17"/>
    <w:rsid w:val="00440486"/>
    <w:rsid w:val="00441DF6"/>
    <w:rsid w:val="00444E09"/>
    <w:rsid w:val="004463E3"/>
    <w:rsid w:val="0045034A"/>
    <w:rsid w:val="004504B5"/>
    <w:rsid w:val="00452687"/>
    <w:rsid w:val="00456454"/>
    <w:rsid w:val="004603FC"/>
    <w:rsid w:val="00462BFA"/>
    <w:rsid w:val="00463C9C"/>
    <w:rsid w:val="00466658"/>
    <w:rsid w:val="004673C2"/>
    <w:rsid w:val="00471864"/>
    <w:rsid w:val="00472BF7"/>
    <w:rsid w:val="00476EC1"/>
    <w:rsid w:val="004773AB"/>
    <w:rsid w:val="004820E7"/>
    <w:rsid w:val="004826A8"/>
    <w:rsid w:val="00484399"/>
    <w:rsid w:val="00485B2E"/>
    <w:rsid w:val="00491E1A"/>
    <w:rsid w:val="0049659E"/>
    <w:rsid w:val="004A07AE"/>
    <w:rsid w:val="004A0960"/>
    <w:rsid w:val="004A2C14"/>
    <w:rsid w:val="004A3BB6"/>
    <w:rsid w:val="004A4A67"/>
    <w:rsid w:val="004A53F4"/>
    <w:rsid w:val="004A5E98"/>
    <w:rsid w:val="004A78EF"/>
    <w:rsid w:val="004B4E8B"/>
    <w:rsid w:val="004D1B1A"/>
    <w:rsid w:val="004D3514"/>
    <w:rsid w:val="004E11E9"/>
    <w:rsid w:val="004E42AE"/>
    <w:rsid w:val="004E4E95"/>
    <w:rsid w:val="004E7022"/>
    <w:rsid w:val="004F31D9"/>
    <w:rsid w:val="004F46D4"/>
    <w:rsid w:val="004F4C8B"/>
    <w:rsid w:val="005010A5"/>
    <w:rsid w:val="00505292"/>
    <w:rsid w:val="005068B6"/>
    <w:rsid w:val="00514EC6"/>
    <w:rsid w:val="00520808"/>
    <w:rsid w:val="00520D6B"/>
    <w:rsid w:val="005229DE"/>
    <w:rsid w:val="00524E5F"/>
    <w:rsid w:val="005376BC"/>
    <w:rsid w:val="00544631"/>
    <w:rsid w:val="00545C42"/>
    <w:rsid w:val="005540CE"/>
    <w:rsid w:val="005611A3"/>
    <w:rsid w:val="00561D7F"/>
    <w:rsid w:val="005654C0"/>
    <w:rsid w:val="00566624"/>
    <w:rsid w:val="005712C4"/>
    <w:rsid w:val="00571BBB"/>
    <w:rsid w:val="00575360"/>
    <w:rsid w:val="0058742E"/>
    <w:rsid w:val="00590F69"/>
    <w:rsid w:val="00593459"/>
    <w:rsid w:val="00594819"/>
    <w:rsid w:val="00596A2C"/>
    <w:rsid w:val="00596E21"/>
    <w:rsid w:val="0059768F"/>
    <w:rsid w:val="005A7044"/>
    <w:rsid w:val="005B2158"/>
    <w:rsid w:val="005B771E"/>
    <w:rsid w:val="005C47F0"/>
    <w:rsid w:val="005C69ED"/>
    <w:rsid w:val="005C7413"/>
    <w:rsid w:val="005D145B"/>
    <w:rsid w:val="005D1F87"/>
    <w:rsid w:val="005D5848"/>
    <w:rsid w:val="005E0AC8"/>
    <w:rsid w:val="005F1A07"/>
    <w:rsid w:val="006045F8"/>
    <w:rsid w:val="00607B3B"/>
    <w:rsid w:val="00613AEF"/>
    <w:rsid w:val="00617156"/>
    <w:rsid w:val="00631E5E"/>
    <w:rsid w:val="00632034"/>
    <w:rsid w:val="00633BFD"/>
    <w:rsid w:val="00634AE3"/>
    <w:rsid w:val="0064376F"/>
    <w:rsid w:val="00646196"/>
    <w:rsid w:val="00650831"/>
    <w:rsid w:val="006571EB"/>
    <w:rsid w:val="00664447"/>
    <w:rsid w:val="00666904"/>
    <w:rsid w:val="00667048"/>
    <w:rsid w:val="006707AC"/>
    <w:rsid w:val="006730E1"/>
    <w:rsid w:val="006755D3"/>
    <w:rsid w:val="0067715D"/>
    <w:rsid w:val="00691EA4"/>
    <w:rsid w:val="00694C4E"/>
    <w:rsid w:val="006961DB"/>
    <w:rsid w:val="006971A3"/>
    <w:rsid w:val="006A1BED"/>
    <w:rsid w:val="006A1DCC"/>
    <w:rsid w:val="006A2FF9"/>
    <w:rsid w:val="006B1349"/>
    <w:rsid w:val="006B15BA"/>
    <w:rsid w:val="006B324E"/>
    <w:rsid w:val="006B39EB"/>
    <w:rsid w:val="006B5946"/>
    <w:rsid w:val="006C107A"/>
    <w:rsid w:val="006C28BF"/>
    <w:rsid w:val="006C383E"/>
    <w:rsid w:val="006C3947"/>
    <w:rsid w:val="006C55E8"/>
    <w:rsid w:val="006D040D"/>
    <w:rsid w:val="006E11FA"/>
    <w:rsid w:val="006E25B9"/>
    <w:rsid w:val="006E79A5"/>
    <w:rsid w:val="006F134A"/>
    <w:rsid w:val="006F353D"/>
    <w:rsid w:val="006F7828"/>
    <w:rsid w:val="007012E3"/>
    <w:rsid w:val="00701509"/>
    <w:rsid w:val="00703A1B"/>
    <w:rsid w:val="0070668E"/>
    <w:rsid w:val="0071387E"/>
    <w:rsid w:val="007271AE"/>
    <w:rsid w:val="0073715B"/>
    <w:rsid w:val="00744895"/>
    <w:rsid w:val="00746587"/>
    <w:rsid w:val="00752FF3"/>
    <w:rsid w:val="007533BA"/>
    <w:rsid w:val="00755A47"/>
    <w:rsid w:val="007568B3"/>
    <w:rsid w:val="0075740F"/>
    <w:rsid w:val="00763837"/>
    <w:rsid w:val="00767C7B"/>
    <w:rsid w:val="00776768"/>
    <w:rsid w:val="007769D8"/>
    <w:rsid w:val="00783DE4"/>
    <w:rsid w:val="0079045E"/>
    <w:rsid w:val="00792351"/>
    <w:rsid w:val="007A1731"/>
    <w:rsid w:val="007B2F06"/>
    <w:rsid w:val="007B465C"/>
    <w:rsid w:val="007B686A"/>
    <w:rsid w:val="007C32FA"/>
    <w:rsid w:val="007C6AF3"/>
    <w:rsid w:val="007C6FD4"/>
    <w:rsid w:val="007D08CF"/>
    <w:rsid w:val="007D1D17"/>
    <w:rsid w:val="007E5F44"/>
    <w:rsid w:val="007F2312"/>
    <w:rsid w:val="007F250B"/>
    <w:rsid w:val="008022E5"/>
    <w:rsid w:val="00805F61"/>
    <w:rsid w:val="00810620"/>
    <w:rsid w:val="00810A38"/>
    <w:rsid w:val="00811B2F"/>
    <w:rsid w:val="00812548"/>
    <w:rsid w:val="00815E88"/>
    <w:rsid w:val="00816B1F"/>
    <w:rsid w:val="0081724D"/>
    <w:rsid w:val="00822747"/>
    <w:rsid w:val="00822AAC"/>
    <w:rsid w:val="00823CE0"/>
    <w:rsid w:val="00827F91"/>
    <w:rsid w:val="0083050A"/>
    <w:rsid w:val="00831CBE"/>
    <w:rsid w:val="008321AF"/>
    <w:rsid w:val="008330B4"/>
    <w:rsid w:val="008437A9"/>
    <w:rsid w:val="008456A0"/>
    <w:rsid w:val="008473A4"/>
    <w:rsid w:val="0085309F"/>
    <w:rsid w:val="0086048B"/>
    <w:rsid w:val="00865479"/>
    <w:rsid w:val="00866C8F"/>
    <w:rsid w:val="00870378"/>
    <w:rsid w:val="00880828"/>
    <w:rsid w:val="00891FC1"/>
    <w:rsid w:val="0089205A"/>
    <w:rsid w:val="008925B9"/>
    <w:rsid w:val="00894284"/>
    <w:rsid w:val="008946DD"/>
    <w:rsid w:val="008A2F03"/>
    <w:rsid w:val="008A3498"/>
    <w:rsid w:val="008B012A"/>
    <w:rsid w:val="008B0CC7"/>
    <w:rsid w:val="008B3144"/>
    <w:rsid w:val="008B63F6"/>
    <w:rsid w:val="008B7D3A"/>
    <w:rsid w:val="008B7D8A"/>
    <w:rsid w:val="008C0911"/>
    <w:rsid w:val="008C11F4"/>
    <w:rsid w:val="008C7C2F"/>
    <w:rsid w:val="008D24C3"/>
    <w:rsid w:val="008E75A5"/>
    <w:rsid w:val="008F0A74"/>
    <w:rsid w:val="008F3ACC"/>
    <w:rsid w:val="008F6C3A"/>
    <w:rsid w:val="008F7660"/>
    <w:rsid w:val="00900AF0"/>
    <w:rsid w:val="00906F3C"/>
    <w:rsid w:val="009113F5"/>
    <w:rsid w:val="00914EB8"/>
    <w:rsid w:val="009205FE"/>
    <w:rsid w:val="00923579"/>
    <w:rsid w:val="00927509"/>
    <w:rsid w:val="00934CB9"/>
    <w:rsid w:val="00941AA5"/>
    <w:rsid w:val="00961943"/>
    <w:rsid w:val="009624B0"/>
    <w:rsid w:val="00962F3C"/>
    <w:rsid w:val="00963094"/>
    <w:rsid w:val="00966F47"/>
    <w:rsid w:val="00971B08"/>
    <w:rsid w:val="0097649F"/>
    <w:rsid w:val="009770A1"/>
    <w:rsid w:val="00981FB5"/>
    <w:rsid w:val="00994821"/>
    <w:rsid w:val="009A0020"/>
    <w:rsid w:val="009A1683"/>
    <w:rsid w:val="009A25D5"/>
    <w:rsid w:val="009A3933"/>
    <w:rsid w:val="009C176F"/>
    <w:rsid w:val="009C19E4"/>
    <w:rsid w:val="009C7263"/>
    <w:rsid w:val="009D0C4B"/>
    <w:rsid w:val="009E3315"/>
    <w:rsid w:val="009E4C45"/>
    <w:rsid w:val="009F0D35"/>
    <w:rsid w:val="009F3892"/>
    <w:rsid w:val="009F5FA1"/>
    <w:rsid w:val="009F6BA2"/>
    <w:rsid w:val="00A07215"/>
    <w:rsid w:val="00A21EC4"/>
    <w:rsid w:val="00A26C19"/>
    <w:rsid w:val="00A2775E"/>
    <w:rsid w:val="00A324C3"/>
    <w:rsid w:val="00A33CB5"/>
    <w:rsid w:val="00A41C6C"/>
    <w:rsid w:val="00A4212D"/>
    <w:rsid w:val="00A42A34"/>
    <w:rsid w:val="00A43DB0"/>
    <w:rsid w:val="00A44439"/>
    <w:rsid w:val="00A46B62"/>
    <w:rsid w:val="00A470B4"/>
    <w:rsid w:val="00A51164"/>
    <w:rsid w:val="00A57721"/>
    <w:rsid w:val="00A73CC6"/>
    <w:rsid w:val="00A74EA8"/>
    <w:rsid w:val="00A761EE"/>
    <w:rsid w:val="00A82C8C"/>
    <w:rsid w:val="00A92BA0"/>
    <w:rsid w:val="00A95195"/>
    <w:rsid w:val="00A956D3"/>
    <w:rsid w:val="00AA13B4"/>
    <w:rsid w:val="00AA3475"/>
    <w:rsid w:val="00AA3A91"/>
    <w:rsid w:val="00AB71CF"/>
    <w:rsid w:val="00AB7C58"/>
    <w:rsid w:val="00AC0339"/>
    <w:rsid w:val="00AD00D2"/>
    <w:rsid w:val="00AD2872"/>
    <w:rsid w:val="00AD32D1"/>
    <w:rsid w:val="00AD3EB8"/>
    <w:rsid w:val="00AD7055"/>
    <w:rsid w:val="00AD7538"/>
    <w:rsid w:val="00AE1C24"/>
    <w:rsid w:val="00AE305C"/>
    <w:rsid w:val="00AE48B7"/>
    <w:rsid w:val="00AE5119"/>
    <w:rsid w:val="00AF2375"/>
    <w:rsid w:val="00AF6DA9"/>
    <w:rsid w:val="00AF7AA1"/>
    <w:rsid w:val="00B03E87"/>
    <w:rsid w:val="00B048BF"/>
    <w:rsid w:val="00B0735A"/>
    <w:rsid w:val="00B15F8E"/>
    <w:rsid w:val="00B2115A"/>
    <w:rsid w:val="00B239B0"/>
    <w:rsid w:val="00B25C37"/>
    <w:rsid w:val="00B340F6"/>
    <w:rsid w:val="00B437F3"/>
    <w:rsid w:val="00B4686D"/>
    <w:rsid w:val="00B4717F"/>
    <w:rsid w:val="00B54599"/>
    <w:rsid w:val="00B54616"/>
    <w:rsid w:val="00B54CF5"/>
    <w:rsid w:val="00B5588D"/>
    <w:rsid w:val="00B56542"/>
    <w:rsid w:val="00B6501A"/>
    <w:rsid w:val="00B67B0E"/>
    <w:rsid w:val="00B72CBD"/>
    <w:rsid w:val="00B750C2"/>
    <w:rsid w:val="00B75727"/>
    <w:rsid w:val="00B81F47"/>
    <w:rsid w:val="00B85DB8"/>
    <w:rsid w:val="00B85EA4"/>
    <w:rsid w:val="00B87607"/>
    <w:rsid w:val="00B87B19"/>
    <w:rsid w:val="00B90527"/>
    <w:rsid w:val="00B926E9"/>
    <w:rsid w:val="00BA1E07"/>
    <w:rsid w:val="00BA272C"/>
    <w:rsid w:val="00BA6BE4"/>
    <w:rsid w:val="00BA7C1A"/>
    <w:rsid w:val="00BB194C"/>
    <w:rsid w:val="00BB58BA"/>
    <w:rsid w:val="00BB7C55"/>
    <w:rsid w:val="00BC3218"/>
    <w:rsid w:val="00BC4CCA"/>
    <w:rsid w:val="00BC7D36"/>
    <w:rsid w:val="00BD0708"/>
    <w:rsid w:val="00BD4F1F"/>
    <w:rsid w:val="00BD7472"/>
    <w:rsid w:val="00BF18A5"/>
    <w:rsid w:val="00BF1F96"/>
    <w:rsid w:val="00C115AE"/>
    <w:rsid w:val="00C16140"/>
    <w:rsid w:val="00C17B26"/>
    <w:rsid w:val="00C2255D"/>
    <w:rsid w:val="00C2359D"/>
    <w:rsid w:val="00C30679"/>
    <w:rsid w:val="00C35B47"/>
    <w:rsid w:val="00C3647C"/>
    <w:rsid w:val="00C379EC"/>
    <w:rsid w:val="00C37B60"/>
    <w:rsid w:val="00C40262"/>
    <w:rsid w:val="00C429D3"/>
    <w:rsid w:val="00C42B50"/>
    <w:rsid w:val="00C43792"/>
    <w:rsid w:val="00C453A7"/>
    <w:rsid w:val="00C45B63"/>
    <w:rsid w:val="00C50630"/>
    <w:rsid w:val="00C54F5A"/>
    <w:rsid w:val="00C54FF4"/>
    <w:rsid w:val="00C56F68"/>
    <w:rsid w:val="00C67DD9"/>
    <w:rsid w:val="00C76006"/>
    <w:rsid w:val="00C77A5B"/>
    <w:rsid w:val="00C90731"/>
    <w:rsid w:val="00CA18E5"/>
    <w:rsid w:val="00CA2FC3"/>
    <w:rsid w:val="00CA37A0"/>
    <w:rsid w:val="00CA63E2"/>
    <w:rsid w:val="00CA739C"/>
    <w:rsid w:val="00CA7784"/>
    <w:rsid w:val="00CA7921"/>
    <w:rsid w:val="00CB5BE2"/>
    <w:rsid w:val="00CC5C31"/>
    <w:rsid w:val="00CC7CAB"/>
    <w:rsid w:val="00CD3C1E"/>
    <w:rsid w:val="00CD3CFD"/>
    <w:rsid w:val="00CE76D3"/>
    <w:rsid w:val="00CF40F9"/>
    <w:rsid w:val="00CF5032"/>
    <w:rsid w:val="00D0140F"/>
    <w:rsid w:val="00D02FDD"/>
    <w:rsid w:val="00D064FB"/>
    <w:rsid w:val="00D06F87"/>
    <w:rsid w:val="00D0712A"/>
    <w:rsid w:val="00D106BD"/>
    <w:rsid w:val="00D11796"/>
    <w:rsid w:val="00D1187F"/>
    <w:rsid w:val="00D1285C"/>
    <w:rsid w:val="00D20D75"/>
    <w:rsid w:val="00D24A4B"/>
    <w:rsid w:val="00D3572A"/>
    <w:rsid w:val="00D416B7"/>
    <w:rsid w:val="00D431C3"/>
    <w:rsid w:val="00D4603C"/>
    <w:rsid w:val="00D4719F"/>
    <w:rsid w:val="00D538A0"/>
    <w:rsid w:val="00D75BCC"/>
    <w:rsid w:val="00D8772B"/>
    <w:rsid w:val="00D96AB6"/>
    <w:rsid w:val="00D971B4"/>
    <w:rsid w:val="00D976CB"/>
    <w:rsid w:val="00DA05FA"/>
    <w:rsid w:val="00DA08C5"/>
    <w:rsid w:val="00DB02BD"/>
    <w:rsid w:val="00DB0EE7"/>
    <w:rsid w:val="00DB2929"/>
    <w:rsid w:val="00DB5E9E"/>
    <w:rsid w:val="00DC713B"/>
    <w:rsid w:val="00DC7AC9"/>
    <w:rsid w:val="00DD0C64"/>
    <w:rsid w:val="00DE0671"/>
    <w:rsid w:val="00DE0F65"/>
    <w:rsid w:val="00DE4B72"/>
    <w:rsid w:val="00DE7512"/>
    <w:rsid w:val="00DF3E01"/>
    <w:rsid w:val="00E00208"/>
    <w:rsid w:val="00E04CA8"/>
    <w:rsid w:val="00E05C71"/>
    <w:rsid w:val="00E061F5"/>
    <w:rsid w:val="00E06D0B"/>
    <w:rsid w:val="00E1113B"/>
    <w:rsid w:val="00E14512"/>
    <w:rsid w:val="00E15476"/>
    <w:rsid w:val="00E15DDC"/>
    <w:rsid w:val="00E23825"/>
    <w:rsid w:val="00E24927"/>
    <w:rsid w:val="00E30276"/>
    <w:rsid w:val="00E30B8A"/>
    <w:rsid w:val="00E33CBB"/>
    <w:rsid w:val="00E34203"/>
    <w:rsid w:val="00E34C6D"/>
    <w:rsid w:val="00E628A6"/>
    <w:rsid w:val="00E64A87"/>
    <w:rsid w:val="00E700CA"/>
    <w:rsid w:val="00E71221"/>
    <w:rsid w:val="00E71C9F"/>
    <w:rsid w:val="00E7563E"/>
    <w:rsid w:val="00E75BEB"/>
    <w:rsid w:val="00E80EF5"/>
    <w:rsid w:val="00E921B8"/>
    <w:rsid w:val="00E939CE"/>
    <w:rsid w:val="00E94D36"/>
    <w:rsid w:val="00EA4083"/>
    <w:rsid w:val="00EA418C"/>
    <w:rsid w:val="00EA517A"/>
    <w:rsid w:val="00EA60DB"/>
    <w:rsid w:val="00EC1949"/>
    <w:rsid w:val="00EC4251"/>
    <w:rsid w:val="00EC5E9C"/>
    <w:rsid w:val="00EC6A22"/>
    <w:rsid w:val="00ED2208"/>
    <w:rsid w:val="00ED37F7"/>
    <w:rsid w:val="00EE4FB6"/>
    <w:rsid w:val="00EF0234"/>
    <w:rsid w:val="00EF0E9C"/>
    <w:rsid w:val="00EF29A1"/>
    <w:rsid w:val="00EF5B59"/>
    <w:rsid w:val="00EF617B"/>
    <w:rsid w:val="00F03E39"/>
    <w:rsid w:val="00F0511D"/>
    <w:rsid w:val="00F109ED"/>
    <w:rsid w:val="00F175E8"/>
    <w:rsid w:val="00F201EE"/>
    <w:rsid w:val="00F225EF"/>
    <w:rsid w:val="00F326ED"/>
    <w:rsid w:val="00F40025"/>
    <w:rsid w:val="00F44C2A"/>
    <w:rsid w:val="00F53071"/>
    <w:rsid w:val="00F53364"/>
    <w:rsid w:val="00F5450E"/>
    <w:rsid w:val="00F60853"/>
    <w:rsid w:val="00F636B9"/>
    <w:rsid w:val="00F662D4"/>
    <w:rsid w:val="00F708A6"/>
    <w:rsid w:val="00F70F96"/>
    <w:rsid w:val="00F72C38"/>
    <w:rsid w:val="00F73C91"/>
    <w:rsid w:val="00F76FC2"/>
    <w:rsid w:val="00F77E17"/>
    <w:rsid w:val="00F80156"/>
    <w:rsid w:val="00F80916"/>
    <w:rsid w:val="00F80A4F"/>
    <w:rsid w:val="00F85114"/>
    <w:rsid w:val="00F85363"/>
    <w:rsid w:val="00F925C6"/>
    <w:rsid w:val="00F938E9"/>
    <w:rsid w:val="00FA00D4"/>
    <w:rsid w:val="00FA2601"/>
    <w:rsid w:val="00FA3B70"/>
    <w:rsid w:val="00FA5E95"/>
    <w:rsid w:val="00FA67F3"/>
    <w:rsid w:val="00FB040D"/>
    <w:rsid w:val="00FB18C2"/>
    <w:rsid w:val="00FB25D5"/>
    <w:rsid w:val="00FB4CD4"/>
    <w:rsid w:val="00FC32B2"/>
    <w:rsid w:val="00FD1332"/>
    <w:rsid w:val="00FD27B6"/>
    <w:rsid w:val="00FD298C"/>
    <w:rsid w:val="00FD2D35"/>
    <w:rsid w:val="00FE1F35"/>
    <w:rsid w:val="00FE5B30"/>
    <w:rsid w:val="00FE5F3E"/>
    <w:rsid w:val="00FE7195"/>
    <w:rsid w:val="00FF2A05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3470C"/>
  <w15:docId w15:val="{4DB13641-5D71-491B-89D0-B12B0BFA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F3ACC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rsid w:val="008F3ACC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rsid w:val="008F3A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rsid w:val="008F3ACC"/>
    <w:pPr>
      <w:keepNext/>
      <w:jc w:val="center"/>
      <w:outlineLvl w:val="2"/>
    </w:pPr>
    <w:rPr>
      <w:i/>
      <w:iCs/>
      <w:sz w:val="16"/>
    </w:rPr>
  </w:style>
  <w:style w:type="paragraph" w:styleId="Nagwek4">
    <w:name w:val="heading 4"/>
    <w:basedOn w:val="Normalny"/>
    <w:next w:val="Normalny"/>
    <w:link w:val="Nagwek4Znak"/>
    <w:uiPriority w:val="9"/>
    <w:rsid w:val="008F3ACC"/>
    <w:pPr>
      <w:keepNext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03E3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03E3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F03E39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F03E39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8F3A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03E39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F3A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F3ACC"/>
    <w:rPr>
      <w:rFonts w:cs="Times New Roman"/>
      <w:sz w:val="24"/>
    </w:rPr>
  </w:style>
  <w:style w:type="character" w:styleId="Numerstrony">
    <w:name w:val="page number"/>
    <w:basedOn w:val="Domylnaczcionkaakapitu"/>
    <w:uiPriority w:val="99"/>
    <w:rsid w:val="008F3ACC"/>
    <w:rPr>
      <w:rFonts w:cs="Times New Roman"/>
    </w:rPr>
  </w:style>
  <w:style w:type="paragraph" w:styleId="Legenda">
    <w:name w:val="caption"/>
    <w:basedOn w:val="Normalny"/>
    <w:next w:val="Normalny"/>
    <w:uiPriority w:val="35"/>
    <w:rsid w:val="008F3ACC"/>
    <w:pPr>
      <w:spacing w:before="120" w:after="120"/>
    </w:pPr>
    <w:rPr>
      <w:b/>
    </w:rPr>
  </w:style>
  <w:style w:type="paragraph" w:styleId="Tekstpodstawowy">
    <w:name w:val="Body Text"/>
    <w:basedOn w:val="Normalny"/>
    <w:link w:val="TekstpodstawowyZnak"/>
    <w:uiPriority w:val="99"/>
    <w:rsid w:val="008F3ACC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03E3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F3ACC"/>
    <w:rPr>
      <w:rFonts w:ascii="Arial" w:hAnsi="Arial" w:cs="Arial"/>
      <w:b/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03E3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8F3A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3E39"/>
    <w:rPr>
      <w:rFonts w:ascii="Tahoma" w:hAnsi="Tahoma" w:cs="Tahoma"/>
      <w:sz w:val="16"/>
      <w:szCs w:val="16"/>
    </w:rPr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8F3ACC"/>
    <w:pPr>
      <w:ind w:left="720"/>
    </w:pPr>
  </w:style>
  <w:style w:type="table" w:styleId="Tabela-Siatka">
    <w:name w:val="Table Grid"/>
    <w:basedOn w:val="Standardowy"/>
    <w:uiPriority w:val="59"/>
    <w:rsid w:val="00AD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FC3"/>
    <w:rPr>
      <w:sz w:val="24"/>
      <w:szCs w:val="24"/>
    </w:rPr>
  </w:style>
  <w:style w:type="character" w:customStyle="1" w:styleId="AkapitzlistZnak">
    <w:name w:val="Akapit z listą Znak"/>
    <w:aliases w:val="ISCG Numerowanie Znak,lp1 Znak"/>
    <w:link w:val="Akapitzlist"/>
    <w:uiPriority w:val="34"/>
    <w:locked/>
    <w:rsid w:val="00E921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4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.mazurkiewicz\Desktop\zmiany_procedur\Fco-01_A_20160310-14_Personel_badan_nieniszczacych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EA196-FDC3-44DF-9212-E600A353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Fco-01_A_20160310-14_Personel_badan_nieniszczacych</Template>
  <TotalTime>41</TotalTime>
  <Pages>2</Pages>
  <Words>1446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Fcp-01:(4-5) w.10</vt:lpstr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Fcp-01:(4-5) w.10</dc:title>
  <dc:subject>Wniosek o certyfikację kompetencji cz. B Spawacz</dc:subject>
  <dc:creator>Piotr Mazurkiewicz</dc:creator>
  <cp:lastModifiedBy>Edyta Purta</cp:lastModifiedBy>
  <cp:revision>19</cp:revision>
  <cp:lastPrinted>2026-07-14T08:43:00Z</cp:lastPrinted>
  <dcterms:created xsi:type="dcterms:W3CDTF">2026-07-08T07:32:00Z</dcterms:created>
  <dcterms:modified xsi:type="dcterms:W3CDTF">2026-09-01T06:50:00Z</dcterms:modified>
</cp:coreProperties>
</file>